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0D788" w14:textId="3C0ABE89" w:rsidR="00D92245" w:rsidRPr="00EA156A" w:rsidRDefault="00EA156A" w:rsidP="00F51015">
      <w:pPr>
        <w:ind w:left="567" w:right="986"/>
        <w:jc w:val="center"/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</w:pPr>
      <w:r w:rsidRPr="00EA156A"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  <w:t>Expression of Interest Proforma</w:t>
      </w:r>
    </w:p>
    <w:p w14:paraId="5500571A" w14:textId="77777777" w:rsidR="002B52CA" w:rsidRPr="002B52CA" w:rsidRDefault="002B52CA" w:rsidP="002B52CA">
      <w:pPr>
        <w:ind w:right="986"/>
        <w:jc w:val="both"/>
        <w:rPr>
          <w:rFonts w:ascii="Montserrat" w:hAnsi="Montserrat"/>
          <w:color w:val="000000"/>
          <w:sz w:val="22"/>
        </w:rPr>
      </w:pPr>
    </w:p>
    <w:tbl>
      <w:tblPr>
        <w:tblStyle w:val="TableGrid"/>
        <w:tblW w:w="0" w:type="auto"/>
        <w:tblInd w:w="1373" w:type="dxa"/>
        <w:tblLook w:val="04A0" w:firstRow="1" w:lastRow="0" w:firstColumn="1" w:lastColumn="0" w:noHBand="0" w:noVBand="1"/>
      </w:tblPr>
      <w:tblGrid>
        <w:gridCol w:w="2527"/>
        <w:gridCol w:w="6607"/>
      </w:tblGrid>
      <w:tr w:rsidR="00EA156A" w14:paraId="5C7117F9" w14:textId="77777777" w:rsidTr="00EA156A">
        <w:trPr>
          <w:trHeight w:val="305"/>
        </w:trPr>
        <w:tc>
          <w:tcPr>
            <w:tcW w:w="2527" w:type="dxa"/>
          </w:tcPr>
          <w:p w14:paraId="32892621" w14:textId="28B90C33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Name</w:t>
            </w:r>
          </w:p>
        </w:tc>
        <w:tc>
          <w:tcPr>
            <w:tcW w:w="6607" w:type="dxa"/>
          </w:tcPr>
          <w:p w14:paraId="528892B5" w14:textId="033C4FDC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068E44CD" w14:textId="77777777" w:rsidTr="00EA156A">
        <w:trPr>
          <w:trHeight w:val="305"/>
        </w:trPr>
        <w:tc>
          <w:tcPr>
            <w:tcW w:w="2527" w:type="dxa"/>
          </w:tcPr>
          <w:p w14:paraId="79B18CB6" w14:textId="445B101F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Email</w:t>
            </w:r>
          </w:p>
        </w:tc>
        <w:tc>
          <w:tcPr>
            <w:tcW w:w="6607" w:type="dxa"/>
          </w:tcPr>
          <w:p w14:paraId="2B70197B" w14:textId="3BD0665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4A7DD401" w14:textId="77777777" w:rsidTr="00EA156A">
        <w:trPr>
          <w:trHeight w:val="305"/>
        </w:trPr>
        <w:tc>
          <w:tcPr>
            <w:tcW w:w="2527" w:type="dxa"/>
          </w:tcPr>
          <w:p w14:paraId="75D1B63A" w14:textId="52809484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Current Position</w:t>
            </w:r>
          </w:p>
        </w:tc>
        <w:tc>
          <w:tcPr>
            <w:tcW w:w="6607" w:type="dxa"/>
          </w:tcPr>
          <w:p w14:paraId="0948D772" w14:textId="44F2F305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</w:tbl>
    <w:p w14:paraId="36A1FC7A" w14:textId="12788D4E" w:rsidR="00EA156A" w:rsidRDefault="00EA156A" w:rsidP="002B52CA">
      <w:pPr>
        <w:pStyle w:val="ListParagraph"/>
        <w:ind w:right="986"/>
        <w:jc w:val="both"/>
        <w:rPr>
          <w:rFonts w:ascii="Montserrat" w:eastAsia="Times" w:hAnsi="Montserrat"/>
          <w:color w:val="000000"/>
          <w:sz w:val="22"/>
        </w:rPr>
      </w:pPr>
    </w:p>
    <w:tbl>
      <w:tblPr>
        <w:tblStyle w:val="TableGrid"/>
        <w:tblW w:w="0" w:type="auto"/>
        <w:tblInd w:w="1373" w:type="dxa"/>
        <w:tblLook w:val="04A0" w:firstRow="1" w:lastRow="0" w:firstColumn="1" w:lastColumn="0" w:noHBand="0" w:noVBand="1"/>
      </w:tblPr>
      <w:tblGrid>
        <w:gridCol w:w="9134"/>
      </w:tblGrid>
      <w:tr w:rsidR="00EA156A" w14:paraId="3EA3A40D" w14:textId="77777777" w:rsidTr="008929BA">
        <w:trPr>
          <w:trHeight w:val="305"/>
        </w:trPr>
        <w:tc>
          <w:tcPr>
            <w:tcW w:w="9134" w:type="dxa"/>
          </w:tcPr>
          <w:p w14:paraId="2F8FE728" w14:textId="1A970951" w:rsidR="00EA156A" w:rsidRP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b/>
                <w:color w:val="000000"/>
                <w:sz w:val="22"/>
              </w:rPr>
              <w:t>Introduction</w:t>
            </w:r>
            <w:r w:rsidR="00DD0C7D">
              <w:rPr>
                <w:rFonts w:ascii="Montserrat" w:eastAsia="Times" w:hAnsi="Montserrat"/>
                <w:b/>
                <w:color w:val="000000"/>
                <w:sz w:val="22"/>
              </w:rPr>
              <w:t xml:space="preserve"> about yourself </w:t>
            </w:r>
          </w:p>
        </w:tc>
      </w:tr>
      <w:tr w:rsidR="00EA156A" w14:paraId="4566377D" w14:textId="77777777" w:rsidTr="008929BA">
        <w:trPr>
          <w:trHeight w:val="305"/>
        </w:trPr>
        <w:tc>
          <w:tcPr>
            <w:tcW w:w="9134" w:type="dxa"/>
          </w:tcPr>
          <w:p w14:paraId="5C9F5B76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6097205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44AC4C7" w14:textId="433D655E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161F6DA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7DED283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4AA6452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436FD92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63EA45D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F1E1EA0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C904051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2FC50BE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9AFF3A8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BB152B6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05C2D9F" w14:textId="77777777" w:rsidR="00147ED7" w:rsidRDefault="00147ED7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A7DD368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013746C" w14:textId="59D3B970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3602EF0A" w14:textId="77777777" w:rsidTr="008929BA">
        <w:trPr>
          <w:trHeight w:val="305"/>
        </w:trPr>
        <w:tc>
          <w:tcPr>
            <w:tcW w:w="9134" w:type="dxa"/>
          </w:tcPr>
          <w:p w14:paraId="42C260A8" w14:textId="1CE160E6" w:rsidR="00EA156A" w:rsidRP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b/>
                <w:color w:val="000000"/>
                <w:sz w:val="22"/>
              </w:rPr>
              <w:t>Reasons for Expression of Interest</w:t>
            </w:r>
          </w:p>
        </w:tc>
      </w:tr>
      <w:tr w:rsidR="004354DF" w14:paraId="4034EB56" w14:textId="77777777" w:rsidTr="008929BA">
        <w:trPr>
          <w:trHeight w:val="305"/>
        </w:trPr>
        <w:tc>
          <w:tcPr>
            <w:tcW w:w="9134" w:type="dxa"/>
          </w:tcPr>
          <w:p w14:paraId="53833E5E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EA0018E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0208BCB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779EBE1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8E9452A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ACEEC6D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EB575BD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45A1A78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97B7D12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1F1F785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08C9191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BABE6CA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F8379D5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5C3E0E7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AB2F0DA" w14:textId="77777777" w:rsidR="004354DF" w:rsidRPr="00240CBF" w:rsidRDefault="004354D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34243EF" w14:textId="5189ECB0" w:rsidR="004354DF" w:rsidRPr="00240CBF" w:rsidRDefault="00685BF4" w:rsidP="00AC540F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eastAsia="Times" w:hAnsi="Montserrat"/>
                <w:color w:val="000000"/>
                <w:sz w:val="22"/>
              </w:rPr>
            </w:pPr>
            <w:r w:rsidRPr="00240CBF">
              <w:rPr>
                <w:rStyle w:val="normaltextrun"/>
                <w:rFonts w:ascii="Montserrat" w:eastAsiaTheme="majorEastAsia" w:hAnsi="Montserrat" w:cs="Arial"/>
                <w:b/>
                <w:bCs/>
                <w:sz w:val="22"/>
                <w:szCs w:val="22"/>
              </w:rPr>
              <w:lastRenderedPageBreak/>
              <w:t>Why you’d like to undertake this role</w:t>
            </w:r>
            <w:r w:rsidRPr="00240CBF">
              <w:rPr>
                <w:rStyle w:val="eop"/>
                <w:rFonts w:ascii="Montserrat" w:hAnsi="Montserrat" w:cs="Arial"/>
                <w:b/>
                <w:bCs/>
                <w:sz w:val="22"/>
                <w:szCs w:val="22"/>
              </w:rPr>
              <w:t> </w:t>
            </w:r>
          </w:p>
        </w:tc>
      </w:tr>
      <w:tr w:rsidR="00AC540F" w14:paraId="286B286A" w14:textId="77777777" w:rsidTr="008929BA">
        <w:trPr>
          <w:trHeight w:val="305"/>
        </w:trPr>
        <w:tc>
          <w:tcPr>
            <w:tcW w:w="9134" w:type="dxa"/>
          </w:tcPr>
          <w:p w14:paraId="522CA43F" w14:textId="77777777" w:rsidR="00AC540F" w:rsidRDefault="00AC540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74FF7E4" w14:textId="77777777" w:rsidR="00C37E28" w:rsidRDefault="00C37E28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33C5439" w14:textId="77777777" w:rsidR="00C37E28" w:rsidRDefault="00C37E28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344C841" w14:textId="77777777" w:rsidR="00C37E28" w:rsidRDefault="00C37E28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8F3CA07" w14:textId="77777777" w:rsidR="00C37E28" w:rsidRDefault="00C37E28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9924767" w14:textId="77777777" w:rsidR="00C37E28" w:rsidRDefault="00C37E28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AEC508F" w14:textId="77777777" w:rsidR="00C37E28" w:rsidRDefault="00C37E28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306A8A1" w14:textId="77777777" w:rsidR="00C37E28" w:rsidRDefault="00C37E28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BA873B2" w14:textId="77777777" w:rsidR="00C37E28" w:rsidRDefault="00C37E28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C37E28" w14:paraId="5B38482F" w14:textId="77777777" w:rsidTr="008929BA">
        <w:trPr>
          <w:trHeight w:val="305"/>
        </w:trPr>
        <w:tc>
          <w:tcPr>
            <w:tcW w:w="9134" w:type="dxa"/>
          </w:tcPr>
          <w:p w14:paraId="407ECAD6" w14:textId="327D0664" w:rsidR="00C37E28" w:rsidRPr="00240CBF" w:rsidRDefault="00C37E28" w:rsidP="00C37E2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Times" w:hAnsi="Montserrat"/>
                <w:color w:val="000000"/>
                <w:sz w:val="22"/>
              </w:rPr>
            </w:pPr>
            <w:r w:rsidRPr="00240CBF">
              <w:rPr>
                <w:rStyle w:val="normaltextrun"/>
                <w:rFonts w:ascii="Montserrat" w:eastAsiaTheme="majorEastAsia" w:hAnsi="Montserrat" w:cs="Arial"/>
                <w:b/>
                <w:bCs/>
                <w:sz w:val="22"/>
                <w:szCs w:val="22"/>
              </w:rPr>
              <w:t>What you’d bring to the role based on the information above</w:t>
            </w:r>
            <w:r w:rsidRPr="00240CBF">
              <w:rPr>
                <w:rStyle w:val="eop"/>
                <w:rFonts w:ascii="Montserrat" w:hAnsi="Montserrat" w:cs="Arial"/>
                <w:b/>
                <w:bCs/>
                <w:sz w:val="22"/>
                <w:szCs w:val="22"/>
              </w:rPr>
              <w:t> </w:t>
            </w:r>
          </w:p>
        </w:tc>
      </w:tr>
      <w:tr w:rsidR="00EA156A" w14:paraId="4DE51C0E" w14:textId="77777777" w:rsidTr="008929BA">
        <w:trPr>
          <w:trHeight w:val="305"/>
        </w:trPr>
        <w:tc>
          <w:tcPr>
            <w:tcW w:w="9134" w:type="dxa"/>
          </w:tcPr>
          <w:p w14:paraId="60F549E6" w14:textId="77777777" w:rsidR="00B042EF" w:rsidRDefault="00B042E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3E1236B" w14:textId="77777777" w:rsidR="00B042EF" w:rsidRDefault="00B042EF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380EC55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6E47833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97D2E5B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2E86E0E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9787234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B827031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7FACC5D" w14:textId="77777777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1EA8B0B" w14:textId="519B2582" w:rsidR="00EA156A" w:rsidRDefault="00EA156A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C37E28" w14:paraId="699F31C8" w14:textId="77777777" w:rsidTr="008929BA">
        <w:trPr>
          <w:trHeight w:val="305"/>
        </w:trPr>
        <w:tc>
          <w:tcPr>
            <w:tcW w:w="9134" w:type="dxa"/>
          </w:tcPr>
          <w:p w14:paraId="18C5717B" w14:textId="3D1C971A" w:rsidR="00C37E28" w:rsidRPr="00240CBF" w:rsidRDefault="00FF3A43" w:rsidP="00FF3A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Times" w:hAnsi="Montserrat"/>
                <w:color w:val="000000"/>
                <w:sz w:val="22"/>
              </w:rPr>
            </w:pPr>
            <w:r w:rsidRPr="00240CBF">
              <w:rPr>
                <w:rStyle w:val="normaltextrun"/>
                <w:rFonts w:ascii="Montserrat" w:eastAsiaTheme="majorEastAsia" w:hAnsi="Montserrat" w:cs="Arial"/>
                <w:b/>
                <w:bCs/>
                <w:sz w:val="22"/>
                <w:szCs w:val="22"/>
              </w:rPr>
              <w:t>How do you think you’d develop in this role</w:t>
            </w:r>
            <w:r w:rsidR="006B5C43" w:rsidRPr="00240CBF">
              <w:rPr>
                <w:rStyle w:val="normaltextrun"/>
                <w:rFonts w:ascii="Montserrat" w:eastAsiaTheme="majorEastAsia" w:hAnsi="Montserrat" w:cs="Arial"/>
                <w:b/>
                <w:bCs/>
                <w:sz w:val="22"/>
                <w:szCs w:val="22"/>
              </w:rPr>
              <w:t>?</w:t>
            </w:r>
          </w:p>
        </w:tc>
      </w:tr>
      <w:tr w:rsidR="00832BF9" w14:paraId="3F7E6443" w14:textId="77777777" w:rsidTr="008929BA">
        <w:trPr>
          <w:trHeight w:val="305"/>
        </w:trPr>
        <w:tc>
          <w:tcPr>
            <w:tcW w:w="9134" w:type="dxa"/>
          </w:tcPr>
          <w:p w14:paraId="250DD03A" w14:textId="3E21028B" w:rsidR="00AC540F" w:rsidRDefault="00AC540F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  <w:p w14:paraId="75CBB16A" w14:textId="77777777" w:rsidR="004846C1" w:rsidRDefault="004846C1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  <w:p w14:paraId="712EC6DD" w14:textId="77777777" w:rsidR="004846C1" w:rsidRDefault="004846C1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  <w:p w14:paraId="70D1E4E2" w14:textId="77777777" w:rsidR="004846C1" w:rsidRDefault="004846C1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  <w:p w14:paraId="16AEC699" w14:textId="77777777" w:rsidR="004846C1" w:rsidRDefault="004846C1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  <w:p w14:paraId="0DD8F9F0" w14:textId="77777777" w:rsidR="004846C1" w:rsidRDefault="004846C1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  <w:p w14:paraId="5683F39F" w14:textId="77777777" w:rsidR="004846C1" w:rsidRDefault="004846C1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  <w:p w14:paraId="12333AEF" w14:textId="77777777" w:rsidR="004846C1" w:rsidRPr="00AC540F" w:rsidRDefault="004846C1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  <w:p w14:paraId="4FD1D252" w14:textId="77777777" w:rsidR="00832BF9" w:rsidRDefault="00832BF9" w:rsidP="008929B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32358F" w14:paraId="7AD1BAEF" w14:textId="77777777" w:rsidTr="008929BA">
        <w:trPr>
          <w:trHeight w:val="305"/>
        </w:trPr>
        <w:tc>
          <w:tcPr>
            <w:tcW w:w="9134" w:type="dxa"/>
          </w:tcPr>
          <w:p w14:paraId="6E617FE2" w14:textId="6D4FE486" w:rsidR="0032358F" w:rsidRPr="004C2566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  <w:r w:rsidRPr="00BF4B4D">
              <w:rPr>
                <w:rStyle w:val="normaltextrun"/>
                <w:rFonts w:ascii="Montserrat" w:eastAsiaTheme="majorEastAsia" w:hAnsi="Montserrat" w:cs="Arial"/>
                <w:b/>
                <w:bCs/>
                <w:sz w:val="22"/>
                <w:szCs w:val="22"/>
              </w:rPr>
              <w:t>Please provide details of three referees, including their name, job title, organisation, relationship to you, email address and contact number.</w:t>
            </w:r>
          </w:p>
          <w:p w14:paraId="560AE3CB" w14:textId="63624885" w:rsidR="0032358F" w:rsidRDefault="0032358F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</w:p>
        </w:tc>
      </w:tr>
      <w:tr w:rsidR="00BF4B4D" w14:paraId="67BEE269" w14:textId="77777777" w:rsidTr="008929BA">
        <w:trPr>
          <w:trHeight w:val="305"/>
        </w:trPr>
        <w:tc>
          <w:tcPr>
            <w:tcW w:w="9134" w:type="dxa"/>
          </w:tcPr>
          <w:p w14:paraId="468D0210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Montserrat" w:eastAsiaTheme="majorEastAsia" w:hAnsi="Montserrat" w:cs="Arial"/>
                <w:b/>
                <w:bCs/>
                <w:sz w:val="22"/>
                <w:szCs w:val="22"/>
              </w:rPr>
            </w:pPr>
          </w:p>
          <w:p w14:paraId="30E3E5B6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695C0FD3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76B12416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30500B92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572C8344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6D1E5B34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0196CA20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4FAD2C8F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4D01F6E5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710AEEEF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1F4BB29B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0EB1F208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781FE096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354E47D2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2D1E4251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26B9A578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166C1113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5173C9F6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43E10BD2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3683D581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462863D3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59F4EEA6" w14:textId="77777777" w:rsid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</w:rPr>
            </w:pPr>
          </w:p>
          <w:p w14:paraId="5FC6C6A0" w14:textId="77777777" w:rsidR="00BF4B4D" w:rsidRPr="00BF4B4D" w:rsidRDefault="00BF4B4D" w:rsidP="00AC540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Montserrat" w:eastAsiaTheme="majorEastAsia" w:hAnsi="Montserrat" w:cs="Arial"/>
                <w:b/>
                <w:bCs/>
                <w:sz w:val="22"/>
                <w:szCs w:val="22"/>
              </w:rPr>
            </w:pPr>
          </w:p>
        </w:tc>
      </w:tr>
    </w:tbl>
    <w:p w14:paraId="14B1CC2E" w14:textId="77777777" w:rsidR="00EA156A" w:rsidRPr="00EA156A" w:rsidRDefault="00EA156A" w:rsidP="00EA156A">
      <w:pPr>
        <w:ind w:right="986"/>
        <w:jc w:val="both"/>
        <w:rPr>
          <w:rFonts w:ascii="Montserrat" w:hAnsi="Montserrat"/>
          <w:color w:val="000000"/>
          <w:sz w:val="22"/>
        </w:rPr>
      </w:pPr>
    </w:p>
    <w:p w14:paraId="0600D8CE" w14:textId="77777777" w:rsidR="004846C1" w:rsidRDefault="004846C1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14CE7AE2" w14:textId="4F65951E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  <w:r>
        <w:rPr>
          <w:rFonts w:ascii="Montserrat" w:eastAsia="Times" w:hAnsi="Montserrat"/>
          <w:color w:val="000000"/>
          <w:sz w:val="22"/>
        </w:rPr>
        <w:t>Please note</w:t>
      </w:r>
      <w:r w:rsidR="00147ED7">
        <w:rPr>
          <w:rFonts w:ascii="Montserrat" w:eastAsia="Times" w:hAnsi="Montserrat"/>
          <w:color w:val="000000"/>
          <w:sz w:val="22"/>
        </w:rPr>
        <w:t xml:space="preserve"> that</w:t>
      </w:r>
      <w:r>
        <w:rPr>
          <w:rFonts w:ascii="Montserrat" w:eastAsia="Times" w:hAnsi="Montserrat"/>
          <w:color w:val="000000"/>
          <w:sz w:val="22"/>
        </w:rPr>
        <w:t xml:space="preserve"> all expressions of interest should be </w:t>
      </w:r>
      <w:r w:rsidR="00D62A16">
        <w:rPr>
          <w:rFonts w:ascii="Montserrat" w:eastAsia="Times" w:hAnsi="Montserrat"/>
          <w:color w:val="000000"/>
          <w:sz w:val="22"/>
        </w:rPr>
        <w:t>sent</w:t>
      </w:r>
      <w:r>
        <w:rPr>
          <w:rFonts w:ascii="Montserrat" w:eastAsia="Times" w:hAnsi="Montserrat"/>
          <w:color w:val="000000"/>
          <w:sz w:val="22"/>
        </w:rPr>
        <w:t xml:space="preserve"> to </w:t>
      </w:r>
      <w:hyperlink r:id="rId10" w:history="1">
        <w:r w:rsidR="00C66476" w:rsidRPr="00B32641">
          <w:rPr>
            <w:rStyle w:val="Hyperlink"/>
            <w:rFonts w:ascii="Montserrat" w:eastAsia="Times" w:hAnsi="Montserrat"/>
            <w:sz w:val="22"/>
          </w:rPr>
          <w:t>recruitment@sheffield.anglican.org</w:t>
        </w:r>
      </w:hyperlink>
      <w:r>
        <w:rPr>
          <w:rFonts w:ascii="Montserrat" w:eastAsia="Times" w:hAnsi="Montserrat"/>
          <w:color w:val="000000"/>
          <w:sz w:val="22"/>
        </w:rPr>
        <w:t xml:space="preserve"> </w:t>
      </w:r>
    </w:p>
    <w:p w14:paraId="51DDA759" w14:textId="3F69F1F3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323365E3" w14:textId="77777777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5F04AA71" w14:textId="77777777" w:rsidR="00F51015" w:rsidRPr="00F51015" w:rsidRDefault="00F51015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30575B05" w14:textId="12A0C415" w:rsidR="00E02592" w:rsidRPr="00C11B87" w:rsidRDefault="00F51015" w:rsidP="00332782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  <w:r w:rsidRPr="00F51015">
        <w:rPr>
          <w:rFonts w:ascii="Montserrat" w:eastAsia="Times" w:hAnsi="Montserrat"/>
          <w:color w:val="000000"/>
          <w:sz w:val="22"/>
        </w:rPr>
        <w:t xml:space="preserve">Signed: </w:t>
      </w:r>
      <w:r w:rsidR="00332782">
        <w:rPr>
          <w:rFonts w:ascii="Montserrat" w:eastAsia="Times" w:hAnsi="Montserrat"/>
          <w:color w:val="000000"/>
          <w:sz w:val="22"/>
        </w:rPr>
        <w:t>_______________________</w:t>
      </w:r>
      <w:r w:rsidRPr="004827C8">
        <w:rPr>
          <w:rFonts w:ascii="Montserrat" w:eastAsia="Times" w:hAnsi="Montserrat"/>
          <w:color w:val="000000"/>
          <w:sz w:val="22"/>
        </w:rPr>
        <w:t xml:space="preserve"> Dated </w:t>
      </w:r>
      <w:r w:rsidR="00332782">
        <w:rPr>
          <w:rFonts w:ascii="Montserrat" w:eastAsia="Times" w:hAnsi="Montserrat"/>
          <w:color w:val="000000"/>
          <w:sz w:val="22"/>
        </w:rPr>
        <w:t>________________</w:t>
      </w:r>
    </w:p>
    <w:sectPr w:rsidR="00E02592" w:rsidRPr="00C11B87" w:rsidSect="006B69C7">
      <w:headerReference w:type="default" r:id="rId11"/>
      <w:footerReference w:type="default" r:id="rId12"/>
      <w:pgSz w:w="11901" w:h="16840"/>
      <w:pgMar w:top="2806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B770D" w14:textId="77777777" w:rsidR="002A40BC" w:rsidRDefault="002A40BC">
      <w:r>
        <w:separator/>
      </w:r>
    </w:p>
  </w:endnote>
  <w:endnote w:type="continuationSeparator" w:id="0">
    <w:p w14:paraId="24324A05" w14:textId="77777777" w:rsidR="002A40BC" w:rsidRDefault="002A4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2DAD75-5F37-4066-BCB0-3954C84B37EB}"/>
    <w:embedBold r:id="rId2" w:fontKey="{8C81BA28-CE29-4869-9A52-18F5DD7789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811943-5338-4995-A07D-77C6D84EEC83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D750D18-2C93-4C65-903B-69B53F31E22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0D0080D-7531-4A40-86EF-22D1DBA7A5DE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F9B73D-3283-4265-8A1F-BC4E129B0B9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8CE92" w14:textId="77777777" w:rsidR="00364A3A" w:rsidRDefault="009315F9">
    <w:pPr>
      <w:pStyle w:val="Footer"/>
    </w:pPr>
    <w:r>
      <w:rPr>
        <w:noProof/>
      </w:rPr>
      <w:drawing>
        <wp:inline distT="0" distB="0" distL="0" distR="0" wp14:anchorId="448CE256" wp14:editId="6BD3CA31">
          <wp:extent cx="7557135" cy="10934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93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F8AA2" w14:textId="77777777" w:rsidR="002A40BC" w:rsidRDefault="002A40BC">
      <w:r>
        <w:separator/>
      </w:r>
    </w:p>
  </w:footnote>
  <w:footnote w:type="continuationSeparator" w:id="0">
    <w:p w14:paraId="0EB0212E" w14:textId="77777777" w:rsidR="002A40BC" w:rsidRDefault="002A4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DADCD" w14:textId="77777777" w:rsidR="00364A3A" w:rsidRDefault="00364A3A">
    <w:pPr>
      <w:pStyle w:val="Header"/>
    </w:pPr>
  </w:p>
  <w:p w14:paraId="3B613750" w14:textId="77777777" w:rsidR="00BE7ED4" w:rsidRDefault="000B40E4" w:rsidP="000B40E4">
    <w:pPr>
      <w:pStyle w:val="Header"/>
      <w:jc w:val="right"/>
      <w:rPr>
        <w:rFonts w:ascii="Optima" w:hAnsi="Optima"/>
        <w:b/>
        <w:color w:val="003874"/>
        <w:sz w:val="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C81ACFF" wp14:editId="75D697DD">
          <wp:simplePos x="0" y="0"/>
          <wp:positionH relativeFrom="column">
            <wp:posOffset>4152900</wp:posOffset>
          </wp:positionH>
          <wp:positionV relativeFrom="paragraph">
            <wp:posOffset>158115</wp:posOffset>
          </wp:positionV>
          <wp:extent cx="2936754" cy="1440945"/>
          <wp:effectExtent l="0" t="0" r="0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6754" cy="1440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17320"/>
    <w:multiLevelType w:val="hybridMultilevel"/>
    <w:tmpl w:val="0ECA9AD6"/>
    <w:lvl w:ilvl="0" w:tplc="BAA87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BE39A3"/>
    <w:multiLevelType w:val="multilevel"/>
    <w:tmpl w:val="9F8AF270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  <w:color w:val="1F497D" w:themeColor="text2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 w15:restartNumberingAfterBreak="0">
    <w:nsid w:val="2D9B5CAD"/>
    <w:multiLevelType w:val="multilevel"/>
    <w:tmpl w:val="5A26E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EF4CF5"/>
    <w:multiLevelType w:val="hybridMultilevel"/>
    <w:tmpl w:val="D3A85016"/>
    <w:lvl w:ilvl="0" w:tplc="0EE6E38A">
      <w:start w:val="7"/>
      <w:numFmt w:val="bullet"/>
      <w:lvlText w:val="·"/>
      <w:lvlJc w:val="left"/>
      <w:pPr>
        <w:ind w:left="1080" w:hanging="360"/>
      </w:pPr>
      <w:rPr>
        <w:rFonts w:ascii="Montserrat" w:eastAsia="Times" w:hAnsi="Montserra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136F5D"/>
    <w:multiLevelType w:val="hybridMultilevel"/>
    <w:tmpl w:val="2670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B75FD"/>
    <w:multiLevelType w:val="hybridMultilevel"/>
    <w:tmpl w:val="788E3C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9F1E94"/>
    <w:multiLevelType w:val="multilevel"/>
    <w:tmpl w:val="72DAB356"/>
    <w:lvl w:ilvl="0">
      <w:start w:val="3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1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7" w15:restartNumberingAfterBreak="0">
    <w:nsid w:val="523D2971"/>
    <w:multiLevelType w:val="multilevel"/>
    <w:tmpl w:val="0F101812"/>
    <w:lvl w:ilvl="0">
      <w:start w:val="1"/>
      <w:numFmt w:val="decimal"/>
      <w:pStyle w:val="Hbk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bkHeading3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</w:rPr>
    </w:lvl>
    <w:lvl w:ilvl="2">
      <w:start w:val="1"/>
      <w:numFmt w:val="decimal"/>
      <w:pStyle w:val="HbkHeading4"/>
      <w:lvlText w:val="%1.%2.%3"/>
      <w:lvlJc w:val="left"/>
      <w:pPr>
        <w:tabs>
          <w:tab w:val="num" w:pos="2520"/>
        </w:tabs>
        <w:ind w:left="216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4.2.1"/>
      <w:lvlJc w:val="left"/>
      <w:pPr>
        <w:tabs>
          <w:tab w:val="num" w:pos="324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53FD45D0"/>
    <w:multiLevelType w:val="hybridMultilevel"/>
    <w:tmpl w:val="FE1E7D80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88A722D"/>
    <w:multiLevelType w:val="multilevel"/>
    <w:tmpl w:val="4D704818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9E2494C"/>
    <w:multiLevelType w:val="multilevel"/>
    <w:tmpl w:val="BBB2449E"/>
    <w:lvl w:ilvl="0">
      <w:start w:val="16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4"/>
      <w:numFmt w:val="decimal"/>
      <w:isLgl/>
      <w:lvlText w:val="%1.%2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1150701"/>
    <w:multiLevelType w:val="multilevel"/>
    <w:tmpl w:val="97F04C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2" w15:restartNumberingAfterBreak="0">
    <w:nsid w:val="756624BD"/>
    <w:multiLevelType w:val="multilevel"/>
    <w:tmpl w:val="3ED0393E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 w16cid:durableId="195891463">
    <w:abstractNumId w:val="9"/>
  </w:num>
  <w:num w:numId="2" w16cid:durableId="539828380">
    <w:abstractNumId w:val="7"/>
  </w:num>
  <w:num w:numId="3" w16cid:durableId="1713917270">
    <w:abstractNumId w:val="12"/>
  </w:num>
  <w:num w:numId="4" w16cid:durableId="1086153077">
    <w:abstractNumId w:val="6"/>
  </w:num>
  <w:num w:numId="5" w16cid:durableId="1240215882">
    <w:abstractNumId w:val="10"/>
  </w:num>
  <w:num w:numId="6" w16cid:durableId="396828319">
    <w:abstractNumId w:val="4"/>
  </w:num>
  <w:num w:numId="7" w16cid:durableId="1246038205">
    <w:abstractNumId w:val="7"/>
  </w:num>
  <w:num w:numId="8" w16cid:durableId="849414301">
    <w:abstractNumId w:val="7"/>
  </w:num>
  <w:num w:numId="9" w16cid:durableId="378088688">
    <w:abstractNumId w:val="7"/>
  </w:num>
  <w:num w:numId="10" w16cid:durableId="695430176">
    <w:abstractNumId w:val="11"/>
  </w:num>
  <w:num w:numId="11" w16cid:durableId="117338680">
    <w:abstractNumId w:val="1"/>
  </w:num>
  <w:num w:numId="12" w16cid:durableId="1944267009">
    <w:abstractNumId w:val="8"/>
  </w:num>
  <w:num w:numId="13" w16cid:durableId="962808713">
    <w:abstractNumId w:val="5"/>
  </w:num>
  <w:num w:numId="14" w16cid:durableId="2033988724">
    <w:abstractNumId w:val="3"/>
  </w:num>
  <w:num w:numId="15" w16cid:durableId="1790777201">
    <w:abstractNumId w:val="0"/>
  </w:num>
  <w:num w:numId="16" w16cid:durableId="8757783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45"/>
    <w:rsid w:val="00000AD2"/>
    <w:rsid w:val="00003650"/>
    <w:rsid w:val="00004630"/>
    <w:rsid w:val="00005E43"/>
    <w:rsid w:val="0000766A"/>
    <w:rsid w:val="000135F3"/>
    <w:rsid w:val="00013A52"/>
    <w:rsid w:val="00013D6A"/>
    <w:rsid w:val="00014B6C"/>
    <w:rsid w:val="0001509B"/>
    <w:rsid w:val="00020730"/>
    <w:rsid w:val="000329D7"/>
    <w:rsid w:val="000357FB"/>
    <w:rsid w:val="00036E6A"/>
    <w:rsid w:val="00037E52"/>
    <w:rsid w:val="0004086F"/>
    <w:rsid w:val="00040AEB"/>
    <w:rsid w:val="00044761"/>
    <w:rsid w:val="00052811"/>
    <w:rsid w:val="000536B7"/>
    <w:rsid w:val="00053ECF"/>
    <w:rsid w:val="00054225"/>
    <w:rsid w:val="00055372"/>
    <w:rsid w:val="00061082"/>
    <w:rsid w:val="000719E2"/>
    <w:rsid w:val="0007257A"/>
    <w:rsid w:val="00075F97"/>
    <w:rsid w:val="0008075C"/>
    <w:rsid w:val="00085D87"/>
    <w:rsid w:val="00086AEC"/>
    <w:rsid w:val="0009130C"/>
    <w:rsid w:val="000A0321"/>
    <w:rsid w:val="000A129A"/>
    <w:rsid w:val="000A2484"/>
    <w:rsid w:val="000A3EDB"/>
    <w:rsid w:val="000A50BC"/>
    <w:rsid w:val="000A52FB"/>
    <w:rsid w:val="000A6741"/>
    <w:rsid w:val="000A72B4"/>
    <w:rsid w:val="000B250E"/>
    <w:rsid w:val="000B40E4"/>
    <w:rsid w:val="000B5488"/>
    <w:rsid w:val="000C1876"/>
    <w:rsid w:val="000D268E"/>
    <w:rsid w:val="000D3C9C"/>
    <w:rsid w:val="000D4A7E"/>
    <w:rsid w:val="000D63B0"/>
    <w:rsid w:val="000D7C9E"/>
    <w:rsid w:val="000E0331"/>
    <w:rsid w:val="000E592D"/>
    <w:rsid w:val="000E5A11"/>
    <w:rsid w:val="000E5B01"/>
    <w:rsid w:val="000E6AF8"/>
    <w:rsid w:val="000F2772"/>
    <w:rsid w:val="001103EF"/>
    <w:rsid w:val="001109EA"/>
    <w:rsid w:val="0011660D"/>
    <w:rsid w:val="00117DA0"/>
    <w:rsid w:val="001208F9"/>
    <w:rsid w:val="00121433"/>
    <w:rsid w:val="00130B19"/>
    <w:rsid w:val="00132809"/>
    <w:rsid w:val="00145823"/>
    <w:rsid w:val="00147ED7"/>
    <w:rsid w:val="0015099B"/>
    <w:rsid w:val="00151164"/>
    <w:rsid w:val="001514D4"/>
    <w:rsid w:val="00152FDD"/>
    <w:rsid w:val="0015581C"/>
    <w:rsid w:val="00160C78"/>
    <w:rsid w:val="001613CC"/>
    <w:rsid w:val="0016237E"/>
    <w:rsid w:val="00163473"/>
    <w:rsid w:val="00167E81"/>
    <w:rsid w:val="00170D6B"/>
    <w:rsid w:val="00182792"/>
    <w:rsid w:val="0018580F"/>
    <w:rsid w:val="00185855"/>
    <w:rsid w:val="001A53E2"/>
    <w:rsid w:val="001A56EF"/>
    <w:rsid w:val="001A5983"/>
    <w:rsid w:val="001A7A3B"/>
    <w:rsid w:val="001B28B6"/>
    <w:rsid w:val="001B54BE"/>
    <w:rsid w:val="001B712C"/>
    <w:rsid w:val="001C076F"/>
    <w:rsid w:val="001C24FF"/>
    <w:rsid w:val="001C2754"/>
    <w:rsid w:val="001C2788"/>
    <w:rsid w:val="001C3965"/>
    <w:rsid w:val="001C55CD"/>
    <w:rsid w:val="001D450C"/>
    <w:rsid w:val="001D52CF"/>
    <w:rsid w:val="001E4BA9"/>
    <w:rsid w:val="001E675E"/>
    <w:rsid w:val="001F0A0C"/>
    <w:rsid w:val="002001DC"/>
    <w:rsid w:val="002009B3"/>
    <w:rsid w:val="00212541"/>
    <w:rsid w:val="002146C8"/>
    <w:rsid w:val="00215577"/>
    <w:rsid w:val="00216FDB"/>
    <w:rsid w:val="00231308"/>
    <w:rsid w:val="00231513"/>
    <w:rsid w:val="00234745"/>
    <w:rsid w:val="00240CBF"/>
    <w:rsid w:val="00243FA9"/>
    <w:rsid w:val="0024527B"/>
    <w:rsid w:val="0024626F"/>
    <w:rsid w:val="0024699D"/>
    <w:rsid w:val="0025007D"/>
    <w:rsid w:val="00252561"/>
    <w:rsid w:val="002576E1"/>
    <w:rsid w:val="002659B7"/>
    <w:rsid w:val="002671E3"/>
    <w:rsid w:val="002747DE"/>
    <w:rsid w:val="00276BA1"/>
    <w:rsid w:val="00277167"/>
    <w:rsid w:val="00281162"/>
    <w:rsid w:val="00283803"/>
    <w:rsid w:val="00286FED"/>
    <w:rsid w:val="0028735A"/>
    <w:rsid w:val="002877B4"/>
    <w:rsid w:val="00293840"/>
    <w:rsid w:val="0029586B"/>
    <w:rsid w:val="002A40BC"/>
    <w:rsid w:val="002A7FD6"/>
    <w:rsid w:val="002B2486"/>
    <w:rsid w:val="002B2D3A"/>
    <w:rsid w:val="002B516B"/>
    <w:rsid w:val="002B52CA"/>
    <w:rsid w:val="002B7533"/>
    <w:rsid w:val="002B754C"/>
    <w:rsid w:val="002C3762"/>
    <w:rsid w:val="002C5B79"/>
    <w:rsid w:val="002D32D7"/>
    <w:rsid w:val="002D53D7"/>
    <w:rsid w:val="002D642D"/>
    <w:rsid w:val="002F5E83"/>
    <w:rsid w:val="00303AB3"/>
    <w:rsid w:val="003115EA"/>
    <w:rsid w:val="0031377A"/>
    <w:rsid w:val="003142A4"/>
    <w:rsid w:val="00317965"/>
    <w:rsid w:val="00317FEA"/>
    <w:rsid w:val="003205F2"/>
    <w:rsid w:val="00322967"/>
    <w:rsid w:val="00322F26"/>
    <w:rsid w:val="0032358F"/>
    <w:rsid w:val="00325E2F"/>
    <w:rsid w:val="0033197E"/>
    <w:rsid w:val="00332782"/>
    <w:rsid w:val="00332AE8"/>
    <w:rsid w:val="00337E73"/>
    <w:rsid w:val="003403CD"/>
    <w:rsid w:val="00344D4C"/>
    <w:rsid w:val="00345811"/>
    <w:rsid w:val="00347043"/>
    <w:rsid w:val="00350548"/>
    <w:rsid w:val="0035252D"/>
    <w:rsid w:val="00353E0F"/>
    <w:rsid w:val="00355700"/>
    <w:rsid w:val="00364A3A"/>
    <w:rsid w:val="00365ECB"/>
    <w:rsid w:val="00366A3A"/>
    <w:rsid w:val="00371FBF"/>
    <w:rsid w:val="00386BE9"/>
    <w:rsid w:val="00393942"/>
    <w:rsid w:val="0039477B"/>
    <w:rsid w:val="003A441F"/>
    <w:rsid w:val="003A6FC9"/>
    <w:rsid w:val="003A7A7C"/>
    <w:rsid w:val="003B5FEC"/>
    <w:rsid w:val="003B646B"/>
    <w:rsid w:val="003B66E5"/>
    <w:rsid w:val="003C15AA"/>
    <w:rsid w:val="003C16EC"/>
    <w:rsid w:val="003C1B19"/>
    <w:rsid w:val="003C7B58"/>
    <w:rsid w:val="003E1C55"/>
    <w:rsid w:val="003E3CDD"/>
    <w:rsid w:val="003E68B3"/>
    <w:rsid w:val="003E7A42"/>
    <w:rsid w:val="003E7B5D"/>
    <w:rsid w:val="003E7DC8"/>
    <w:rsid w:val="003E7EFB"/>
    <w:rsid w:val="003F2E7E"/>
    <w:rsid w:val="003F640A"/>
    <w:rsid w:val="004001B3"/>
    <w:rsid w:val="004010A2"/>
    <w:rsid w:val="00404F4A"/>
    <w:rsid w:val="0040514E"/>
    <w:rsid w:val="00406DA3"/>
    <w:rsid w:val="004133DF"/>
    <w:rsid w:val="004137BE"/>
    <w:rsid w:val="00413B5F"/>
    <w:rsid w:val="0041527D"/>
    <w:rsid w:val="00417801"/>
    <w:rsid w:val="00422D49"/>
    <w:rsid w:val="0042627C"/>
    <w:rsid w:val="004301E9"/>
    <w:rsid w:val="004350CD"/>
    <w:rsid w:val="004354DF"/>
    <w:rsid w:val="0043564A"/>
    <w:rsid w:val="00435F55"/>
    <w:rsid w:val="00436E6F"/>
    <w:rsid w:val="00445E12"/>
    <w:rsid w:val="00454A9D"/>
    <w:rsid w:val="004570D4"/>
    <w:rsid w:val="0046363E"/>
    <w:rsid w:val="00464E0B"/>
    <w:rsid w:val="0046693D"/>
    <w:rsid w:val="00466B25"/>
    <w:rsid w:val="00467414"/>
    <w:rsid w:val="00470FEA"/>
    <w:rsid w:val="00474508"/>
    <w:rsid w:val="004827C8"/>
    <w:rsid w:val="0048367E"/>
    <w:rsid w:val="004839FE"/>
    <w:rsid w:val="00484074"/>
    <w:rsid w:val="004846C1"/>
    <w:rsid w:val="00490218"/>
    <w:rsid w:val="00491971"/>
    <w:rsid w:val="0049496C"/>
    <w:rsid w:val="00494A82"/>
    <w:rsid w:val="00495A27"/>
    <w:rsid w:val="004A1D4E"/>
    <w:rsid w:val="004A6F80"/>
    <w:rsid w:val="004B00C4"/>
    <w:rsid w:val="004B1261"/>
    <w:rsid w:val="004B2FD2"/>
    <w:rsid w:val="004B7146"/>
    <w:rsid w:val="004B7AC8"/>
    <w:rsid w:val="004B7CEC"/>
    <w:rsid w:val="004C1B9F"/>
    <w:rsid w:val="004C2566"/>
    <w:rsid w:val="004C3676"/>
    <w:rsid w:val="004C4397"/>
    <w:rsid w:val="004C5758"/>
    <w:rsid w:val="004F1155"/>
    <w:rsid w:val="004F1B98"/>
    <w:rsid w:val="00500E7C"/>
    <w:rsid w:val="005021B2"/>
    <w:rsid w:val="00503319"/>
    <w:rsid w:val="005076B0"/>
    <w:rsid w:val="00507771"/>
    <w:rsid w:val="0051149E"/>
    <w:rsid w:val="00516E09"/>
    <w:rsid w:val="00517CD6"/>
    <w:rsid w:val="00521F26"/>
    <w:rsid w:val="005221E1"/>
    <w:rsid w:val="00531C79"/>
    <w:rsid w:val="00533537"/>
    <w:rsid w:val="00533ED5"/>
    <w:rsid w:val="0053438F"/>
    <w:rsid w:val="005359D2"/>
    <w:rsid w:val="0054077F"/>
    <w:rsid w:val="0054119B"/>
    <w:rsid w:val="005419F5"/>
    <w:rsid w:val="00542E68"/>
    <w:rsid w:val="00545956"/>
    <w:rsid w:val="00547BE3"/>
    <w:rsid w:val="005618D6"/>
    <w:rsid w:val="00564080"/>
    <w:rsid w:val="00570CBC"/>
    <w:rsid w:val="00571D35"/>
    <w:rsid w:val="00573482"/>
    <w:rsid w:val="00573965"/>
    <w:rsid w:val="00574546"/>
    <w:rsid w:val="00574B1B"/>
    <w:rsid w:val="005759DF"/>
    <w:rsid w:val="00580E7A"/>
    <w:rsid w:val="00583EFC"/>
    <w:rsid w:val="005906D6"/>
    <w:rsid w:val="005908E4"/>
    <w:rsid w:val="00591BB9"/>
    <w:rsid w:val="00593060"/>
    <w:rsid w:val="005933CC"/>
    <w:rsid w:val="00597A81"/>
    <w:rsid w:val="005A17BE"/>
    <w:rsid w:val="005A1EF0"/>
    <w:rsid w:val="005B61EF"/>
    <w:rsid w:val="005C2A4B"/>
    <w:rsid w:val="005C2DA4"/>
    <w:rsid w:val="005C4EDB"/>
    <w:rsid w:val="005C7E32"/>
    <w:rsid w:val="005D58AD"/>
    <w:rsid w:val="005D6AF9"/>
    <w:rsid w:val="005E18F5"/>
    <w:rsid w:val="005E306F"/>
    <w:rsid w:val="005E3676"/>
    <w:rsid w:val="005E4E2C"/>
    <w:rsid w:val="005E6416"/>
    <w:rsid w:val="005F152B"/>
    <w:rsid w:val="005F332C"/>
    <w:rsid w:val="0060454E"/>
    <w:rsid w:val="00605CE0"/>
    <w:rsid w:val="00606F44"/>
    <w:rsid w:val="00611725"/>
    <w:rsid w:val="0061353E"/>
    <w:rsid w:val="00614861"/>
    <w:rsid w:val="00620CD2"/>
    <w:rsid w:val="0062180C"/>
    <w:rsid w:val="006243EE"/>
    <w:rsid w:val="006247FB"/>
    <w:rsid w:val="00626D0A"/>
    <w:rsid w:val="006312C2"/>
    <w:rsid w:val="00631EE1"/>
    <w:rsid w:val="0064316E"/>
    <w:rsid w:val="00650126"/>
    <w:rsid w:val="006573AC"/>
    <w:rsid w:val="00657464"/>
    <w:rsid w:val="0066370E"/>
    <w:rsid w:val="00663B37"/>
    <w:rsid w:val="00666415"/>
    <w:rsid w:val="00670877"/>
    <w:rsid w:val="00675858"/>
    <w:rsid w:val="00680FE0"/>
    <w:rsid w:val="00681B89"/>
    <w:rsid w:val="00685108"/>
    <w:rsid w:val="00685BF4"/>
    <w:rsid w:val="00693552"/>
    <w:rsid w:val="00694D3C"/>
    <w:rsid w:val="006A1ECE"/>
    <w:rsid w:val="006A4D79"/>
    <w:rsid w:val="006A6272"/>
    <w:rsid w:val="006B3699"/>
    <w:rsid w:val="006B39CB"/>
    <w:rsid w:val="006B3AA3"/>
    <w:rsid w:val="006B5C43"/>
    <w:rsid w:val="006B69C7"/>
    <w:rsid w:val="006C347F"/>
    <w:rsid w:val="006C3FA5"/>
    <w:rsid w:val="006C7EAB"/>
    <w:rsid w:val="006D1B52"/>
    <w:rsid w:val="006D4D26"/>
    <w:rsid w:val="006D7EDB"/>
    <w:rsid w:val="006E1969"/>
    <w:rsid w:val="006E2610"/>
    <w:rsid w:val="006E5122"/>
    <w:rsid w:val="006E674B"/>
    <w:rsid w:val="006E7EE8"/>
    <w:rsid w:val="006F1B30"/>
    <w:rsid w:val="006F342C"/>
    <w:rsid w:val="00702E78"/>
    <w:rsid w:val="00703869"/>
    <w:rsid w:val="0070419B"/>
    <w:rsid w:val="00707CCB"/>
    <w:rsid w:val="0071005A"/>
    <w:rsid w:val="007212A3"/>
    <w:rsid w:val="007228EE"/>
    <w:rsid w:val="00724CE9"/>
    <w:rsid w:val="007273EB"/>
    <w:rsid w:val="00727A76"/>
    <w:rsid w:val="00727BD8"/>
    <w:rsid w:val="007301A8"/>
    <w:rsid w:val="00733760"/>
    <w:rsid w:val="00734C96"/>
    <w:rsid w:val="00735841"/>
    <w:rsid w:val="00743DF0"/>
    <w:rsid w:val="007478C1"/>
    <w:rsid w:val="007511C4"/>
    <w:rsid w:val="007553ED"/>
    <w:rsid w:val="00756002"/>
    <w:rsid w:val="007613F5"/>
    <w:rsid w:val="007615A1"/>
    <w:rsid w:val="0076188E"/>
    <w:rsid w:val="007717C3"/>
    <w:rsid w:val="00775627"/>
    <w:rsid w:val="00781967"/>
    <w:rsid w:val="007923CB"/>
    <w:rsid w:val="00792862"/>
    <w:rsid w:val="00794602"/>
    <w:rsid w:val="00794C01"/>
    <w:rsid w:val="007A008E"/>
    <w:rsid w:val="007A335D"/>
    <w:rsid w:val="007A42FE"/>
    <w:rsid w:val="007B019F"/>
    <w:rsid w:val="007B7E81"/>
    <w:rsid w:val="007C2F05"/>
    <w:rsid w:val="007D29D8"/>
    <w:rsid w:val="007D7437"/>
    <w:rsid w:val="007D78EF"/>
    <w:rsid w:val="007E42BC"/>
    <w:rsid w:val="007E55C8"/>
    <w:rsid w:val="007F1B8F"/>
    <w:rsid w:val="007F1FA2"/>
    <w:rsid w:val="007F4CCA"/>
    <w:rsid w:val="007F747D"/>
    <w:rsid w:val="00800259"/>
    <w:rsid w:val="00802F12"/>
    <w:rsid w:val="008067A2"/>
    <w:rsid w:val="008067E8"/>
    <w:rsid w:val="00810787"/>
    <w:rsid w:val="008109B2"/>
    <w:rsid w:val="00810BEC"/>
    <w:rsid w:val="008132BF"/>
    <w:rsid w:val="00815305"/>
    <w:rsid w:val="0082192F"/>
    <w:rsid w:val="00823DAC"/>
    <w:rsid w:val="00826568"/>
    <w:rsid w:val="008265F4"/>
    <w:rsid w:val="00826ED9"/>
    <w:rsid w:val="008279CF"/>
    <w:rsid w:val="00832BF9"/>
    <w:rsid w:val="0084636B"/>
    <w:rsid w:val="00847848"/>
    <w:rsid w:val="008522D5"/>
    <w:rsid w:val="008555CF"/>
    <w:rsid w:val="00860231"/>
    <w:rsid w:val="00864D2D"/>
    <w:rsid w:val="008661BD"/>
    <w:rsid w:val="00870617"/>
    <w:rsid w:val="008711F0"/>
    <w:rsid w:val="00874446"/>
    <w:rsid w:val="008779EF"/>
    <w:rsid w:val="0088424E"/>
    <w:rsid w:val="0089201A"/>
    <w:rsid w:val="008929BA"/>
    <w:rsid w:val="008A62BA"/>
    <w:rsid w:val="008B08CF"/>
    <w:rsid w:val="008B22C4"/>
    <w:rsid w:val="008B3E21"/>
    <w:rsid w:val="008B665B"/>
    <w:rsid w:val="008C440B"/>
    <w:rsid w:val="008C4BD9"/>
    <w:rsid w:val="008C693A"/>
    <w:rsid w:val="008E09B6"/>
    <w:rsid w:val="008E0A11"/>
    <w:rsid w:val="008E5CB9"/>
    <w:rsid w:val="008E6EA9"/>
    <w:rsid w:val="008F765F"/>
    <w:rsid w:val="00902079"/>
    <w:rsid w:val="00906267"/>
    <w:rsid w:val="00922792"/>
    <w:rsid w:val="00925BD3"/>
    <w:rsid w:val="00930CB7"/>
    <w:rsid w:val="009315F9"/>
    <w:rsid w:val="00932A76"/>
    <w:rsid w:val="0094035E"/>
    <w:rsid w:val="0094324C"/>
    <w:rsid w:val="0094399C"/>
    <w:rsid w:val="00947922"/>
    <w:rsid w:val="00950ADF"/>
    <w:rsid w:val="00953E3E"/>
    <w:rsid w:val="00957523"/>
    <w:rsid w:val="0096069B"/>
    <w:rsid w:val="009607C8"/>
    <w:rsid w:val="00974CDA"/>
    <w:rsid w:val="00975B64"/>
    <w:rsid w:val="00980B07"/>
    <w:rsid w:val="00986C69"/>
    <w:rsid w:val="009875CF"/>
    <w:rsid w:val="00992FA2"/>
    <w:rsid w:val="009A0126"/>
    <w:rsid w:val="009A035A"/>
    <w:rsid w:val="009A24C9"/>
    <w:rsid w:val="009B0B8C"/>
    <w:rsid w:val="009C4B8F"/>
    <w:rsid w:val="009C7C1E"/>
    <w:rsid w:val="009D073E"/>
    <w:rsid w:val="009D2970"/>
    <w:rsid w:val="009D3D7E"/>
    <w:rsid w:val="009D4BE9"/>
    <w:rsid w:val="009F089D"/>
    <w:rsid w:val="009F09AF"/>
    <w:rsid w:val="009F3108"/>
    <w:rsid w:val="009F613F"/>
    <w:rsid w:val="009F79B4"/>
    <w:rsid w:val="00A03F82"/>
    <w:rsid w:val="00A04641"/>
    <w:rsid w:val="00A069E5"/>
    <w:rsid w:val="00A20906"/>
    <w:rsid w:val="00A35936"/>
    <w:rsid w:val="00A36C17"/>
    <w:rsid w:val="00A3789D"/>
    <w:rsid w:val="00A40AAA"/>
    <w:rsid w:val="00A412BC"/>
    <w:rsid w:val="00A438DF"/>
    <w:rsid w:val="00A43DE8"/>
    <w:rsid w:val="00A47590"/>
    <w:rsid w:val="00A5010A"/>
    <w:rsid w:val="00A50C20"/>
    <w:rsid w:val="00A517A4"/>
    <w:rsid w:val="00A52223"/>
    <w:rsid w:val="00A534CE"/>
    <w:rsid w:val="00A62C9E"/>
    <w:rsid w:val="00A65FA6"/>
    <w:rsid w:val="00A6654D"/>
    <w:rsid w:val="00A673E1"/>
    <w:rsid w:val="00A709EA"/>
    <w:rsid w:val="00A73223"/>
    <w:rsid w:val="00A825F2"/>
    <w:rsid w:val="00A844E1"/>
    <w:rsid w:val="00A86192"/>
    <w:rsid w:val="00A86E39"/>
    <w:rsid w:val="00A90BE7"/>
    <w:rsid w:val="00A94C44"/>
    <w:rsid w:val="00AA09AD"/>
    <w:rsid w:val="00AA232E"/>
    <w:rsid w:val="00AA2EC4"/>
    <w:rsid w:val="00AA4580"/>
    <w:rsid w:val="00AC1950"/>
    <w:rsid w:val="00AC540F"/>
    <w:rsid w:val="00AC75E3"/>
    <w:rsid w:val="00AC7A6A"/>
    <w:rsid w:val="00AD2F6D"/>
    <w:rsid w:val="00AD30E2"/>
    <w:rsid w:val="00AD31CC"/>
    <w:rsid w:val="00AD39EF"/>
    <w:rsid w:val="00AD7FF6"/>
    <w:rsid w:val="00AE1478"/>
    <w:rsid w:val="00AE2586"/>
    <w:rsid w:val="00AE3CE7"/>
    <w:rsid w:val="00AF2026"/>
    <w:rsid w:val="00AF2AD4"/>
    <w:rsid w:val="00AF5152"/>
    <w:rsid w:val="00B02819"/>
    <w:rsid w:val="00B02AFB"/>
    <w:rsid w:val="00B042EF"/>
    <w:rsid w:val="00B04A1E"/>
    <w:rsid w:val="00B0625A"/>
    <w:rsid w:val="00B0793E"/>
    <w:rsid w:val="00B12EEF"/>
    <w:rsid w:val="00B144BD"/>
    <w:rsid w:val="00B33600"/>
    <w:rsid w:val="00B44F8A"/>
    <w:rsid w:val="00B4743E"/>
    <w:rsid w:val="00B56DEC"/>
    <w:rsid w:val="00B63D8F"/>
    <w:rsid w:val="00B67EE4"/>
    <w:rsid w:val="00B75A35"/>
    <w:rsid w:val="00B76BFB"/>
    <w:rsid w:val="00B776D7"/>
    <w:rsid w:val="00B81FE8"/>
    <w:rsid w:val="00B9778A"/>
    <w:rsid w:val="00BA6FBC"/>
    <w:rsid w:val="00BB09B3"/>
    <w:rsid w:val="00BB0D48"/>
    <w:rsid w:val="00BB3BEF"/>
    <w:rsid w:val="00BB6C12"/>
    <w:rsid w:val="00BB70FE"/>
    <w:rsid w:val="00BC3104"/>
    <w:rsid w:val="00BC4DD5"/>
    <w:rsid w:val="00BD61FA"/>
    <w:rsid w:val="00BE0241"/>
    <w:rsid w:val="00BE7ED4"/>
    <w:rsid w:val="00BF1F7A"/>
    <w:rsid w:val="00BF4B4D"/>
    <w:rsid w:val="00BF7CB3"/>
    <w:rsid w:val="00C0094F"/>
    <w:rsid w:val="00C01814"/>
    <w:rsid w:val="00C048B1"/>
    <w:rsid w:val="00C04D58"/>
    <w:rsid w:val="00C11B87"/>
    <w:rsid w:val="00C165EB"/>
    <w:rsid w:val="00C21FDB"/>
    <w:rsid w:val="00C22644"/>
    <w:rsid w:val="00C22AB9"/>
    <w:rsid w:val="00C274A0"/>
    <w:rsid w:val="00C37E28"/>
    <w:rsid w:val="00C40804"/>
    <w:rsid w:val="00C478B6"/>
    <w:rsid w:val="00C55F74"/>
    <w:rsid w:val="00C56E0C"/>
    <w:rsid w:val="00C66476"/>
    <w:rsid w:val="00C7364D"/>
    <w:rsid w:val="00C740CA"/>
    <w:rsid w:val="00C742D0"/>
    <w:rsid w:val="00C744B4"/>
    <w:rsid w:val="00C75261"/>
    <w:rsid w:val="00C77F0A"/>
    <w:rsid w:val="00C806AA"/>
    <w:rsid w:val="00C81D84"/>
    <w:rsid w:val="00C82A3A"/>
    <w:rsid w:val="00C82C51"/>
    <w:rsid w:val="00C82FFF"/>
    <w:rsid w:val="00C84325"/>
    <w:rsid w:val="00C85523"/>
    <w:rsid w:val="00C9062D"/>
    <w:rsid w:val="00C92931"/>
    <w:rsid w:val="00C92973"/>
    <w:rsid w:val="00C93DA7"/>
    <w:rsid w:val="00CA2A97"/>
    <w:rsid w:val="00CA3247"/>
    <w:rsid w:val="00CA44F4"/>
    <w:rsid w:val="00CA6DD1"/>
    <w:rsid w:val="00CB1665"/>
    <w:rsid w:val="00CB5060"/>
    <w:rsid w:val="00CD3E76"/>
    <w:rsid w:val="00CD4B7E"/>
    <w:rsid w:val="00CD6022"/>
    <w:rsid w:val="00CE004D"/>
    <w:rsid w:val="00CE669A"/>
    <w:rsid w:val="00CF0557"/>
    <w:rsid w:val="00CF21CC"/>
    <w:rsid w:val="00CF55D0"/>
    <w:rsid w:val="00D076F4"/>
    <w:rsid w:val="00D101F5"/>
    <w:rsid w:val="00D1262C"/>
    <w:rsid w:val="00D25436"/>
    <w:rsid w:val="00D324EB"/>
    <w:rsid w:val="00D34E55"/>
    <w:rsid w:val="00D41649"/>
    <w:rsid w:val="00D44038"/>
    <w:rsid w:val="00D45143"/>
    <w:rsid w:val="00D45BC9"/>
    <w:rsid w:val="00D460CE"/>
    <w:rsid w:val="00D463F2"/>
    <w:rsid w:val="00D476BF"/>
    <w:rsid w:val="00D51F95"/>
    <w:rsid w:val="00D6107D"/>
    <w:rsid w:val="00D62020"/>
    <w:rsid w:val="00D62A16"/>
    <w:rsid w:val="00D6627C"/>
    <w:rsid w:val="00D67753"/>
    <w:rsid w:val="00D750F9"/>
    <w:rsid w:val="00D756D8"/>
    <w:rsid w:val="00D810A2"/>
    <w:rsid w:val="00D906B1"/>
    <w:rsid w:val="00D92245"/>
    <w:rsid w:val="00D97C5A"/>
    <w:rsid w:val="00DA42C2"/>
    <w:rsid w:val="00DA7229"/>
    <w:rsid w:val="00DB10E0"/>
    <w:rsid w:val="00DB1950"/>
    <w:rsid w:val="00DB1C87"/>
    <w:rsid w:val="00DB309F"/>
    <w:rsid w:val="00DB61D5"/>
    <w:rsid w:val="00DC03DA"/>
    <w:rsid w:val="00DC4436"/>
    <w:rsid w:val="00DC59C8"/>
    <w:rsid w:val="00DD0C7D"/>
    <w:rsid w:val="00DD3074"/>
    <w:rsid w:val="00DD5E23"/>
    <w:rsid w:val="00DD7647"/>
    <w:rsid w:val="00E00F2C"/>
    <w:rsid w:val="00E02592"/>
    <w:rsid w:val="00E02CDC"/>
    <w:rsid w:val="00E06B2E"/>
    <w:rsid w:val="00E07038"/>
    <w:rsid w:val="00E2218A"/>
    <w:rsid w:val="00E302CE"/>
    <w:rsid w:val="00E307F6"/>
    <w:rsid w:val="00E33578"/>
    <w:rsid w:val="00E33867"/>
    <w:rsid w:val="00E37588"/>
    <w:rsid w:val="00E43A6F"/>
    <w:rsid w:val="00E4628E"/>
    <w:rsid w:val="00E50D0E"/>
    <w:rsid w:val="00E5352E"/>
    <w:rsid w:val="00E549E6"/>
    <w:rsid w:val="00E55BEF"/>
    <w:rsid w:val="00E61985"/>
    <w:rsid w:val="00E6230A"/>
    <w:rsid w:val="00E62779"/>
    <w:rsid w:val="00E62AEC"/>
    <w:rsid w:val="00E647C6"/>
    <w:rsid w:val="00E66FB8"/>
    <w:rsid w:val="00E71F29"/>
    <w:rsid w:val="00E7217E"/>
    <w:rsid w:val="00E84DEB"/>
    <w:rsid w:val="00E90DE1"/>
    <w:rsid w:val="00E91879"/>
    <w:rsid w:val="00E93847"/>
    <w:rsid w:val="00E95076"/>
    <w:rsid w:val="00EA10F8"/>
    <w:rsid w:val="00EA127A"/>
    <w:rsid w:val="00EA156A"/>
    <w:rsid w:val="00EA4388"/>
    <w:rsid w:val="00EA5928"/>
    <w:rsid w:val="00EA68BA"/>
    <w:rsid w:val="00EA6F2E"/>
    <w:rsid w:val="00EB1D93"/>
    <w:rsid w:val="00EB44CE"/>
    <w:rsid w:val="00EB7002"/>
    <w:rsid w:val="00EB797D"/>
    <w:rsid w:val="00EC10CF"/>
    <w:rsid w:val="00EC422A"/>
    <w:rsid w:val="00EC73E2"/>
    <w:rsid w:val="00EC76A9"/>
    <w:rsid w:val="00ED1FE0"/>
    <w:rsid w:val="00ED2B9C"/>
    <w:rsid w:val="00ED4825"/>
    <w:rsid w:val="00EE0B0A"/>
    <w:rsid w:val="00EF13A0"/>
    <w:rsid w:val="00EF2F80"/>
    <w:rsid w:val="00F00298"/>
    <w:rsid w:val="00F01725"/>
    <w:rsid w:val="00F01B5A"/>
    <w:rsid w:val="00F0655F"/>
    <w:rsid w:val="00F1179F"/>
    <w:rsid w:val="00F20329"/>
    <w:rsid w:val="00F27EA4"/>
    <w:rsid w:val="00F4384E"/>
    <w:rsid w:val="00F45581"/>
    <w:rsid w:val="00F51015"/>
    <w:rsid w:val="00F533D5"/>
    <w:rsid w:val="00F54167"/>
    <w:rsid w:val="00F56869"/>
    <w:rsid w:val="00F570DF"/>
    <w:rsid w:val="00F66D0B"/>
    <w:rsid w:val="00F74354"/>
    <w:rsid w:val="00F74910"/>
    <w:rsid w:val="00F759D5"/>
    <w:rsid w:val="00F76202"/>
    <w:rsid w:val="00F76687"/>
    <w:rsid w:val="00F819ED"/>
    <w:rsid w:val="00F85887"/>
    <w:rsid w:val="00F92BAB"/>
    <w:rsid w:val="00F934FA"/>
    <w:rsid w:val="00F937E2"/>
    <w:rsid w:val="00FA281D"/>
    <w:rsid w:val="00FA2E6D"/>
    <w:rsid w:val="00FA4981"/>
    <w:rsid w:val="00FA4DC1"/>
    <w:rsid w:val="00FA68B0"/>
    <w:rsid w:val="00FA6A6E"/>
    <w:rsid w:val="00FA7FB5"/>
    <w:rsid w:val="00FB3D05"/>
    <w:rsid w:val="00FB5A3D"/>
    <w:rsid w:val="00FC19B8"/>
    <w:rsid w:val="00FC795F"/>
    <w:rsid w:val="00FD02FB"/>
    <w:rsid w:val="00FD372F"/>
    <w:rsid w:val="00FD4112"/>
    <w:rsid w:val="00FD5384"/>
    <w:rsid w:val="00FD661F"/>
    <w:rsid w:val="00FE15D3"/>
    <w:rsid w:val="00FE422A"/>
    <w:rsid w:val="00FE6F57"/>
    <w:rsid w:val="00FF0DCE"/>
    <w:rsid w:val="00FF3A43"/>
    <w:rsid w:val="00FF5DFD"/>
    <w:rsid w:val="00FF66D1"/>
    <w:rsid w:val="00FF721A"/>
    <w:rsid w:val="0FA56568"/>
    <w:rsid w:val="2275F72E"/>
    <w:rsid w:val="3D5AA555"/>
    <w:rsid w:val="3EBD5177"/>
    <w:rsid w:val="44ED3297"/>
    <w:rsid w:val="57D551F1"/>
    <w:rsid w:val="67235F61"/>
    <w:rsid w:val="6FCE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4EC852"/>
  <w14:defaultImageDpi w14:val="32767"/>
  <w15:docId w15:val="{C45877EA-484B-423D-8658-D7B16761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500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934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en-GB"/>
    </w:rPr>
  </w:style>
  <w:style w:type="paragraph" w:styleId="BalloonText">
    <w:name w:val="Balloon Text"/>
    <w:basedOn w:val="Normal"/>
    <w:link w:val="BalloonTextChar"/>
    <w:rsid w:val="00614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4861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4A3A"/>
    <w:rPr>
      <w:sz w:val="24"/>
      <w:lang w:eastAsia="en-US"/>
    </w:rPr>
  </w:style>
  <w:style w:type="paragraph" w:customStyle="1" w:styleId="Para">
    <w:name w:val="Para"/>
    <w:basedOn w:val="Normal"/>
    <w:rsid w:val="00D92245"/>
    <w:rPr>
      <w:rFonts w:ascii="Verdana" w:eastAsia="Times New Roman" w:hAnsi="Verdana"/>
      <w:sz w:val="22"/>
      <w:lang w:eastAsia="en-GB"/>
    </w:rPr>
  </w:style>
  <w:style w:type="paragraph" w:styleId="BodyText">
    <w:name w:val="Body Text"/>
    <w:basedOn w:val="Normal"/>
    <w:link w:val="BodyTextChar"/>
    <w:rsid w:val="00D92245"/>
    <w:pPr>
      <w:widowControl w:val="0"/>
      <w:tabs>
        <w:tab w:val="left" w:pos="-720"/>
        <w:tab w:val="left" w:pos="0"/>
        <w:tab w:val="left" w:pos="720"/>
      </w:tabs>
      <w:suppressAutoHyphens/>
      <w:jc w:val="both"/>
    </w:pPr>
    <w:rPr>
      <w:rFonts w:ascii="CG Times" w:eastAsia="Times New Roman" w:hAnsi="CG Times"/>
      <w:snapToGrid w:val="0"/>
      <w:spacing w:val="-3"/>
    </w:rPr>
  </w:style>
  <w:style w:type="character" w:customStyle="1" w:styleId="BodyTextChar">
    <w:name w:val="Body Text Char"/>
    <w:basedOn w:val="DefaultParagraphFont"/>
    <w:link w:val="BodyText"/>
    <w:rsid w:val="00D92245"/>
    <w:rPr>
      <w:rFonts w:ascii="CG Times" w:eastAsia="Times New Roman" w:hAnsi="CG Times"/>
      <w:snapToGrid w:val="0"/>
      <w:spacing w:val="-3"/>
      <w:sz w:val="24"/>
      <w:lang w:eastAsia="en-US"/>
    </w:rPr>
  </w:style>
  <w:style w:type="paragraph" w:styleId="BodyTextIndent">
    <w:name w:val="Body Text Indent"/>
    <w:basedOn w:val="Normal"/>
    <w:link w:val="BodyTextIndentChar"/>
    <w:rsid w:val="00D92245"/>
    <w:pPr>
      <w:ind w:left="720"/>
      <w:jc w:val="both"/>
    </w:pPr>
    <w:rPr>
      <w:rFonts w:ascii="Times New Roman" w:eastAsia="Times New Roman" w:hAnsi="Times New Roman"/>
      <w:bCs/>
      <w:spacing w:val="-3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92245"/>
    <w:rPr>
      <w:rFonts w:ascii="Times New Roman" w:eastAsia="Times New Roman" w:hAnsi="Times New Roman"/>
      <w:bCs/>
      <w:spacing w:val="-3"/>
      <w:sz w:val="24"/>
      <w:szCs w:val="24"/>
      <w:lang w:eastAsia="en-US"/>
    </w:rPr>
  </w:style>
  <w:style w:type="paragraph" w:customStyle="1" w:styleId="HbkHeading2">
    <w:name w:val="Hbk Heading 2"/>
    <w:basedOn w:val="Normal"/>
    <w:rsid w:val="00D92245"/>
    <w:pPr>
      <w:numPr>
        <w:numId w:val="2"/>
      </w:numPr>
      <w:jc w:val="both"/>
    </w:pPr>
    <w:rPr>
      <w:rFonts w:ascii="Arial" w:eastAsia="Times New Roman" w:hAnsi="Arial"/>
      <w:b/>
      <w:bCs/>
      <w:szCs w:val="24"/>
      <w:u w:val="single"/>
    </w:rPr>
  </w:style>
  <w:style w:type="paragraph" w:customStyle="1" w:styleId="HbkHeading3">
    <w:name w:val="Hbk Heading 3"/>
    <w:basedOn w:val="Normal"/>
    <w:rsid w:val="00D92245"/>
    <w:pPr>
      <w:numPr>
        <w:ilvl w:val="1"/>
        <w:numId w:val="2"/>
      </w:numPr>
      <w:jc w:val="both"/>
    </w:pPr>
    <w:rPr>
      <w:rFonts w:ascii="Arial" w:eastAsia="Times New Roman" w:hAnsi="Arial"/>
      <w:szCs w:val="24"/>
    </w:rPr>
  </w:style>
  <w:style w:type="paragraph" w:customStyle="1" w:styleId="HbkHeading4">
    <w:name w:val="Hbk Heading 4"/>
    <w:basedOn w:val="Normal"/>
    <w:rsid w:val="00D92245"/>
    <w:pPr>
      <w:numPr>
        <w:ilvl w:val="2"/>
        <w:numId w:val="2"/>
      </w:numPr>
      <w:tabs>
        <w:tab w:val="left" w:pos="2592"/>
      </w:tabs>
      <w:jc w:val="both"/>
    </w:pPr>
    <w:rPr>
      <w:rFonts w:ascii="Arial" w:eastAsia="Times New Roman" w:hAnsi="Arial"/>
      <w:szCs w:val="24"/>
    </w:rPr>
  </w:style>
  <w:style w:type="paragraph" w:styleId="ListParagraph">
    <w:name w:val="List Paragraph"/>
    <w:basedOn w:val="Normal"/>
    <w:uiPriority w:val="34"/>
    <w:qFormat/>
    <w:rsid w:val="00D92245"/>
    <w:pPr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156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85BF4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685BF4"/>
  </w:style>
  <w:style w:type="character" w:customStyle="1" w:styleId="eop">
    <w:name w:val="eop"/>
    <w:basedOn w:val="DefaultParagraphFont"/>
    <w:rsid w:val="00685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ecruitment@sheffield.anglic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Mays\Downloads\Letterhead%20Template%20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AE794F78AB647890EBBC316451E32" ma:contentTypeVersion="18" ma:contentTypeDescription="Create a new document." ma:contentTypeScope="" ma:versionID="e5dc67ad852a43d6fb5e3076fcaa1d46">
  <xsd:schema xmlns:xsd="http://www.w3.org/2001/XMLSchema" xmlns:xs="http://www.w3.org/2001/XMLSchema" xmlns:p="http://schemas.microsoft.com/office/2006/metadata/properties" xmlns:ns2="8025f220-dd33-4c1c-bd97-7e03116e67c6" xmlns:ns3="03df6413-4cb2-45f7-bdbd-fd6a46544270" targetNamespace="http://schemas.microsoft.com/office/2006/metadata/properties" ma:root="true" ma:fieldsID="7ff1cf878e40e90a6b940ce0aed4ec04" ns2:_="" ns3:_="">
    <xsd:import namespace="8025f220-dd33-4c1c-bd97-7e03116e67c6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5f220-dd33-4c1c-bd97-7e03116e67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25f220-dd33-4c1c-bd97-7e03116e67c6">
      <Terms xmlns="http://schemas.microsoft.com/office/infopath/2007/PartnerControls"/>
    </lcf76f155ced4ddcb4097134ff3c332f>
    <TaxCatchAll xmlns="03df6413-4cb2-45f7-bdbd-fd6a46544270" xsi:nil="true"/>
  </documentManagement>
</p:properties>
</file>

<file path=customXml/itemProps1.xml><?xml version="1.0" encoding="utf-8"?>
<ds:datastoreItem xmlns:ds="http://schemas.openxmlformats.org/officeDocument/2006/customXml" ds:itemID="{68332756-C616-4070-AF75-C5EFBCD76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5f220-dd33-4c1c-bd97-7e03116e67c6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F4B472-5772-4085-B4DF-F4E420A3A3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956770-47AC-45F6-986E-BBABEA17E24B}">
  <ds:schemaRefs>
    <ds:schemaRef ds:uri="http://schemas.microsoft.com/office/2006/metadata/properties"/>
    <ds:schemaRef ds:uri="http://schemas.microsoft.com/office/infopath/2007/PartnerControls"/>
    <ds:schemaRef ds:uri="8025f220-dd33-4c1c-bd97-7e03116e67c6"/>
    <ds:schemaRef ds:uri="03df6413-4cb2-45f7-bdbd-fd6a465442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01</Template>
  <TotalTime>17</TotalTime>
  <Pages>3</Pages>
  <Words>79</Words>
  <Characters>653</Characters>
  <Application>Microsoft Office Word</Application>
  <DocSecurity>0</DocSecurity>
  <Lines>163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Hi-Tec Print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Mays</dc:creator>
  <cp:keywords/>
  <cp:lastModifiedBy>Anna Kotek</cp:lastModifiedBy>
  <cp:revision>30</cp:revision>
  <cp:lastPrinted>2025-07-10T02:26:00Z</cp:lastPrinted>
  <dcterms:created xsi:type="dcterms:W3CDTF">2025-09-22T00:49:00Z</dcterms:created>
  <dcterms:modified xsi:type="dcterms:W3CDTF">2026-05-19T12:47:00Z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0x0101001A2AE794F78AB647890EBBC316451E32</vt:lpwstr>
  </property>
  <property fmtid="{D5CDD505-2E9C-101B-9397-08002B2CF9AE}" pid="3" name="Order">
    <vt:r8>906800</vt:r8>
  </property>
  <property fmtid="{D5CDD505-2E9C-101B-9397-08002B2CF9AE}" pid="4" name="GrammarlyDocumentId">
    <vt:lpwstr>f5df5575e67a8b13d0cbc7850a6164b49b9752c96c4ee140a2e923b473d81d98</vt:lpwstr>
  </property>
  <property fmtid="{D5CDD505-2E9C-101B-9397-08002B2CF9AE}" pid="5" name="MediaServiceImageTags">
    <vt:lpwstr/>
  </property>
</Properties>
</file>