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658473" w14:textId="77777777" w:rsidR="00EA0B69" w:rsidRDefault="001E4C90" w:rsidP="00F51015">
      <w:pPr>
        <w:ind w:left="567" w:right="986"/>
        <w:jc w:val="center"/>
        <w:rPr>
          <w:rFonts w:ascii="Montserrat" w:hAnsi="Montserrat"/>
          <w:b/>
          <w:bCs/>
          <w:color w:val="04567D"/>
          <w:sz w:val="36"/>
          <w:szCs w:val="24"/>
          <w:u w:val="single"/>
          <w:lang w:eastAsia="en-GB"/>
        </w:rPr>
      </w:pPr>
      <w:r>
        <w:rPr>
          <w:rFonts w:ascii="Montserrat" w:hAnsi="Montserrat"/>
          <w:b/>
          <w:bCs/>
          <w:color w:val="04567D"/>
          <w:sz w:val="36"/>
          <w:szCs w:val="24"/>
          <w:u w:val="single"/>
          <w:lang w:eastAsia="en-GB"/>
        </w:rPr>
        <w:t>Survivor Support</w:t>
      </w:r>
      <w:r w:rsidR="00EA0B69">
        <w:rPr>
          <w:rFonts w:ascii="Montserrat" w:hAnsi="Montserrat"/>
          <w:b/>
          <w:bCs/>
          <w:color w:val="04567D"/>
          <w:sz w:val="36"/>
          <w:szCs w:val="24"/>
          <w:u w:val="single"/>
          <w:lang w:eastAsia="en-GB"/>
        </w:rPr>
        <w:t xml:space="preserve"> Officer</w:t>
      </w:r>
    </w:p>
    <w:p w14:paraId="1F80D788" w14:textId="5E686E8A" w:rsidR="00D92245" w:rsidRPr="00EA156A" w:rsidRDefault="00EA156A" w:rsidP="00F51015">
      <w:pPr>
        <w:ind w:left="567" w:right="986"/>
        <w:jc w:val="center"/>
        <w:rPr>
          <w:rFonts w:ascii="Montserrat" w:hAnsi="Montserrat"/>
          <w:b/>
          <w:bCs/>
          <w:color w:val="04567D"/>
          <w:sz w:val="36"/>
          <w:szCs w:val="24"/>
          <w:u w:val="single"/>
          <w:lang w:eastAsia="en-GB"/>
        </w:rPr>
      </w:pPr>
      <w:r w:rsidRPr="00EA156A">
        <w:rPr>
          <w:rFonts w:ascii="Montserrat" w:hAnsi="Montserrat"/>
          <w:b/>
          <w:bCs/>
          <w:color w:val="04567D"/>
          <w:sz w:val="36"/>
          <w:szCs w:val="24"/>
          <w:u w:val="single"/>
          <w:lang w:eastAsia="en-GB"/>
        </w:rPr>
        <w:t xml:space="preserve"> Expression of Interest Proforma</w:t>
      </w:r>
    </w:p>
    <w:p w14:paraId="5500571A" w14:textId="77777777" w:rsidR="002B52CA" w:rsidRPr="002B52CA" w:rsidRDefault="002B52CA" w:rsidP="002B52CA">
      <w:pPr>
        <w:ind w:right="986"/>
        <w:jc w:val="both"/>
        <w:rPr>
          <w:rFonts w:ascii="Montserrat" w:hAnsi="Montserrat"/>
          <w:color w:val="000000"/>
          <w:sz w:val="22"/>
        </w:rPr>
      </w:pPr>
    </w:p>
    <w:tbl>
      <w:tblPr>
        <w:tblStyle w:val="TableGrid"/>
        <w:tblW w:w="0" w:type="auto"/>
        <w:tblInd w:w="1373" w:type="dxa"/>
        <w:tblLook w:val="04A0" w:firstRow="1" w:lastRow="0" w:firstColumn="1" w:lastColumn="0" w:noHBand="0" w:noVBand="1"/>
      </w:tblPr>
      <w:tblGrid>
        <w:gridCol w:w="2527"/>
        <w:gridCol w:w="6607"/>
      </w:tblGrid>
      <w:tr w:rsidR="00EA156A" w14:paraId="5C7117F9" w14:textId="77777777" w:rsidTr="00EA156A">
        <w:trPr>
          <w:trHeight w:val="305"/>
        </w:trPr>
        <w:tc>
          <w:tcPr>
            <w:tcW w:w="2527" w:type="dxa"/>
          </w:tcPr>
          <w:p w14:paraId="32892621" w14:textId="28B90C33" w:rsidR="00EA156A" w:rsidRPr="00D62A16" w:rsidRDefault="00EA156A" w:rsidP="00EA156A">
            <w:pPr>
              <w:pStyle w:val="ListParagraph"/>
              <w:ind w:left="0" w:right="-177"/>
              <w:jc w:val="both"/>
              <w:rPr>
                <w:rFonts w:ascii="Montserrat" w:eastAsia="Times" w:hAnsi="Montserrat"/>
                <w:b/>
                <w:color w:val="000000"/>
                <w:sz w:val="22"/>
              </w:rPr>
            </w:pPr>
            <w:r w:rsidRPr="00D62A16">
              <w:rPr>
                <w:rFonts w:ascii="Montserrat" w:eastAsia="Times" w:hAnsi="Montserrat"/>
                <w:b/>
                <w:color w:val="000000"/>
                <w:sz w:val="22"/>
              </w:rPr>
              <w:t>Name</w:t>
            </w:r>
          </w:p>
        </w:tc>
        <w:tc>
          <w:tcPr>
            <w:tcW w:w="6607" w:type="dxa"/>
          </w:tcPr>
          <w:p w14:paraId="528892B5" w14:textId="77777777" w:rsidR="00EA156A" w:rsidRDefault="00EA156A" w:rsidP="002B52C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</w:tc>
      </w:tr>
      <w:tr w:rsidR="00EA156A" w14:paraId="068E44CD" w14:textId="77777777" w:rsidTr="00EA156A">
        <w:trPr>
          <w:trHeight w:val="305"/>
        </w:trPr>
        <w:tc>
          <w:tcPr>
            <w:tcW w:w="2527" w:type="dxa"/>
          </w:tcPr>
          <w:p w14:paraId="79B18CB6" w14:textId="445B101F" w:rsidR="00EA156A" w:rsidRPr="00D62A16" w:rsidRDefault="00EA156A" w:rsidP="00EA156A">
            <w:pPr>
              <w:pStyle w:val="ListParagraph"/>
              <w:ind w:left="0" w:right="-177"/>
              <w:jc w:val="both"/>
              <w:rPr>
                <w:rFonts w:ascii="Montserrat" w:eastAsia="Times" w:hAnsi="Montserrat"/>
                <w:b/>
                <w:color w:val="000000"/>
                <w:sz w:val="22"/>
              </w:rPr>
            </w:pPr>
            <w:r w:rsidRPr="00D62A16">
              <w:rPr>
                <w:rFonts w:ascii="Montserrat" w:eastAsia="Times" w:hAnsi="Montserrat"/>
                <w:b/>
                <w:color w:val="000000"/>
                <w:sz w:val="22"/>
              </w:rPr>
              <w:t>Email</w:t>
            </w:r>
          </w:p>
        </w:tc>
        <w:tc>
          <w:tcPr>
            <w:tcW w:w="6607" w:type="dxa"/>
          </w:tcPr>
          <w:p w14:paraId="2B70197B" w14:textId="77777777" w:rsidR="00EA156A" w:rsidRDefault="00EA156A" w:rsidP="002B52C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</w:tc>
      </w:tr>
      <w:tr w:rsidR="00EA156A" w14:paraId="4A7DD401" w14:textId="77777777" w:rsidTr="00EA156A">
        <w:trPr>
          <w:trHeight w:val="305"/>
        </w:trPr>
        <w:tc>
          <w:tcPr>
            <w:tcW w:w="2527" w:type="dxa"/>
          </w:tcPr>
          <w:p w14:paraId="75D1B63A" w14:textId="52809484" w:rsidR="00EA156A" w:rsidRPr="00D62A16" w:rsidRDefault="00EA156A" w:rsidP="00EA156A">
            <w:pPr>
              <w:pStyle w:val="ListParagraph"/>
              <w:ind w:left="0" w:right="-177"/>
              <w:jc w:val="both"/>
              <w:rPr>
                <w:rFonts w:ascii="Montserrat" w:eastAsia="Times" w:hAnsi="Montserrat"/>
                <w:b/>
                <w:color w:val="000000"/>
                <w:sz w:val="22"/>
              </w:rPr>
            </w:pPr>
            <w:r w:rsidRPr="00D62A16">
              <w:rPr>
                <w:rFonts w:ascii="Montserrat" w:eastAsia="Times" w:hAnsi="Montserrat"/>
                <w:b/>
                <w:color w:val="000000"/>
                <w:sz w:val="22"/>
              </w:rPr>
              <w:t>Current Position</w:t>
            </w:r>
          </w:p>
        </w:tc>
        <w:tc>
          <w:tcPr>
            <w:tcW w:w="6607" w:type="dxa"/>
          </w:tcPr>
          <w:p w14:paraId="0948D772" w14:textId="77777777" w:rsidR="00EA156A" w:rsidRDefault="00EA156A" w:rsidP="002B52C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</w:tc>
      </w:tr>
      <w:tr w:rsidR="00EA156A" w14:paraId="273F2906" w14:textId="77777777" w:rsidTr="00EA156A">
        <w:trPr>
          <w:trHeight w:val="305"/>
        </w:trPr>
        <w:tc>
          <w:tcPr>
            <w:tcW w:w="2527" w:type="dxa"/>
          </w:tcPr>
          <w:p w14:paraId="58120AF0" w14:textId="39C1E5F2" w:rsidR="00EA156A" w:rsidRPr="00D62A16" w:rsidRDefault="00EA156A" w:rsidP="00EA156A">
            <w:pPr>
              <w:pStyle w:val="ListParagraph"/>
              <w:ind w:left="0" w:right="-177"/>
              <w:jc w:val="both"/>
              <w:rPr>
                <w:rFonts w:ascii="Montserrat" w:eastAsia="Times" w:hAnsi="Montserrat"/>
                <w:b/>
                <w:color w:val="000000"/>
                <w:sz w:val="22"/>
              </w:rPr>
            </w:pPr>
            <w:r w:rsidRPr="00D62A16">
              <w:rPr>
                <w:rFonts w:ascii="Montserrat" w:eastAsia="Times" w:hAnsi="Montserrat"/>
                <w:b/>
                <w:color w:val="000000"/>
                <w:sz w:val="22"/>
              </w:rPr>
              <w:t>PCC (</w:t>
            </w:r>
            <w:r w:rsidRPr="00D62A16">
              <w:rPr>
                <w:rFonts w:ascii="Montserrat" w:eastAsia="Times" w:hAnsi="Montserrat"/>
                <w:b/>
                <w:i/>
                <w:color w:val="000000"/>
                <w:sz w:val="22"/>
              </w:rPr>
              <w:t>If relevant</w:t>
            </w:r>
            <w:r w:rsidRPr="00D62A16">
              <w:rPr>
                <w:rFonts w:ascii="Montserrat" w:eastAsia="Times" w:hAnsi="Montserrat"/>
                <w:b/>
                <w:color w:val="000000"/>
                <w:sz w:val="22"/>
              </w:rPr>
              <w:t>)</w:t>
            </w:r>
          </w:p>
        </w:tc>
        <w:tc>
          <w:tcPr>
            <w:tcW w:w="6607" w:type="dxa"/>
          </w:tcPr>
          <w:p w14:paraId="473A6B9C" w14:textId="77777777" w:rsidR="00EA156A" w:rsidRDefault="00EA156A" w:rsidP="002B52C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</w:tc>
      </w:tr>
      <w:tr w:rsidR="00EA156A" w14:paraId="035FCE02" w14:textId="77777777" w:rsidTr="00EA156A">
        <w:trPr>
          <w:trHeight w:val="305"/>
        </w:trPr>
        <w:tc>
          <w:tcPr>
            <w:tcW w:w="2527" w:type="dxa"/>
          </w:tcPr>
          <w:p w14:paraId="49A7FEC0" w14:textId="0D1D0B76" w:rsidR="00EA156A" w:rsidRPr="00D62A16" w:rsidRDefault="00EA156A" w:rsidP="00EA156A">
            <w:pPr>
              <w:pStyle w:val="ListParagraph"/>
              <w:ind w:left="0" w:right="-177"/>
              <w:jc w:val="both"/>
              <w:rPr>
                <w:rFonts w:ascii="Montserrat" w:eastAsia="Times" w:hAnsi="Montserrat"/>
                <w:b/>
                <w:color w:val="000000"/>
                <w:sz w:val="22"/>
              </w:rPr>
            </w:pPr>
            <w:r w:rsidRPr="00D62A16">
              <w:rPr>
                <w:rFonts w:ascii="Montserrat" w:eastAsia="Times" w:hAnsi="Montserrat"/>
                <w:b/>
                <w:color w:val="000000"/>
                <w:sz w:val="22"/>
              </w:rPr>
              <w:t>Contact No.</w:t>
            </w:r>
          </w:p>
        </w:tc>
        <w:tc>
          <w:tcPr>
            <w:tcW w:w="6607" w:type="dxa"/>
          </w:tcPr>
          <w:p w14:paraId="4CE4DF85" w14:textId="77777777" w:rsidR="00EA156A" w:rsidRDefault="00EA156A" w:rsidP="002B52CA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</w:tc>
      </w:tr>
    </w:tbl>
    <w:p w14:paraId="36A1FC7A" w14:textId="12788D4E" w:rsidR="00EA156A" w:rsidRDefault="00EA156A" w:rsidP="002B52CA">
      <w:pPr>
        <w:pStyle w:val="ListParagraph"/>
        <w:ind w:right="986"/>
        <w:jc w:val="both"/>
        <w:rPr>
          <w:rFonts w:ascii="Montserrat" w:eastAsia="Times" w:hAnsi="Montserrat"/>
          <w:color w:val="000000"/>
          <w:sz w:val="22"/>
        </w:rPr>
      </w:pPr>
    </w:p>
    <w:tbl>
      <w:tblPr>
        <w:tblStyle w:val="TableGrid"/>
        <w:tblW w:w="0" w:type="auto"/>
        <w:tblInd w:w="1373" w:type="dxa"/>
        <w:tblLook w:val="04A0" w:firstRow="1" w:lastRow="0" w:firstColumn="1" w:lastColumn="0" w:noHBand="0" w:noVBand="1"/>
      </w:tblPr>
      <w:tblGrid>
        <w:gridCol w:w="9134"/>
      </w:tblGrid>
      <w:tr w:rsidR="00EA156A" w14:paraId="3EA3A40D" w14:textId="77777777" w:rsidTr="00B45861">
        <w:trPr>
          <w:trHeight w:val="305"/>
        </w:trPr>
        <w:tc>
          <w:tcPr>
            <w:tcW w:w="9134" w:type="dxa"/>
          </w:tcPr>
          <w:p w14:paraId="2F8FE728" w14:textId="6C930606" w:rsidR="00EA156A" w:rsidRP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b/>
                <w:color w:val="000000"/>
                <w:sz w:val="22"/>
              </w:rPr>
            </w:pPr>
            <w:r w:rsidRPr="00EA156A">
              <w:rPr>
                <w:rFonts w:ascii="Montserrat" w:eastAsia="Times" w:hAnsi="Montserrat"/>
                <w:b/>
                <w:color w:val="000000"/>
                <w:sz w:val="22"/>
              </w:rPr>
              <w:t>Introduction</w:t>
            </w:r>
          </w:p>
        </w:tc>
      </w:tr>
      <w:tr w:rsidR="00EA156A" w14:paraId="4566377D" w14:textId="77777777" w:rsidTr="00B45861">
        <w:trPr>
          <w:trHeight w:val="305"/>
        </w:trPr>
        <w:tc>
          <w:tcPr>
            <w:tcW w:w="9134" w:type="dxa"/>
          </w:tcPr>
          <w:p w14:paraId="49E7034A" w14:textId="21FB01DF" w:rsidR="00EA156A" w:rsidRPr="00EA156A" w:rsidRDefault="00EA156A" w:rsidP="00EA156A">
            <w:pPr>
              <w:pStyle w:val="ListParagraph"/>
              <w:ind w:left="0"/>
              <w:jc w:val="both"/>
              <w:rPr>
                <w:rFonts w:ascii="Montserrat" w:eastAsia="Times" w:hAnsi="Montserrat"/>
                <w:i/>
                <w:color w:val="000000"/>
                <w:sz w:val="22"/>
              </w:rPr>
            </w:pPr>
            <w:r w:rsidRPr="00EA156A">
              <w:rPr>
                <w:rFonts w:ascii="Montserrat" w:eastAsia="Times" w:hAnsi="Montserrat"/>
                <w:i/>
                <w:color w:val="000000"/>
                <w:sz w:val="22"/>
              </w:rPr>
              <w:t xml:space="preserve">(*In this section, please write some background to your current role and experience, including </w:t>
            </w:r>
            <w:r>
              <w:rPr>
                <w:rFonts w:ascii="Montserrat" w:eastAsia="Times" w:hAnsi="Montserrat"/>
                <w:i/>
                <w:color w:val="000000"/>
                <w:sz w:val="22"/>
              </w:rPr>
              <w:t xml:space="preserve">any </w:t>
            </w:r>
            <w:r w:rsidRPr="00EA156A">
              <w:rPr>
                <w:rFonts w:ascii="Montserrat" w:eastAsia="Times" w:hAnsi="Montserrat"/>
                <w:i/>
                <w:color w:val="000000"/>
                <w:sz w:val="22"/>
              </w:rPr>
              <w:t>skills</w:t>
            </w:r>
            <w:r>
              <w:rPr>
                <w:rFonts w:ascii="Montserrat" w:eastAsia="Times" w:hAnsi="Montserrat"/>
                <w:i/>
                <w:color w:val="000000"/>
                <w:sz w:val="22"/>
              </w:rPr>
              <w:t xml:space="preserve"> and/or qualifications</w:t>
            </w:r>
            <w:r w:rsidRPr="00EA156A">
              <w:rPr>
                <w:rFonts w:ascii="Montserrat" w:eastAsia="Times" w:hAnsi="Montserrat"/>
                <w:i/>
                <w:color w:val="000000"/>
                <w:sz w:val="22"/>
              </w:rPr>
              <w:t xml:space="preserve"> you may have that would be useful as </w:t>
            </w:r>
            <w:r w:rsidR="002260EB">
              <w:rPr>
                <w:rFonts w:ascii="Montserrat" w:eastAsia="Times" w:hAnsi="Montserrat"/>
                <w:i/>
                <w:color w:val="000000"/>
                <w:sz w:val="22"/>
              </w:rPr>
              <w:t>Survivor Support</w:t>
            </w:r>
            <w:r w:rsidR="00EA0B69">
              <w:rPr>
                <w:rFonts w:ascii="Montserrat" w:eastAsia="Times" w:hAnsi="Montserrat"/>
                <w:i/>
                <w:color w:val="000000"/>
                <w:sz w:val="22"/>
              </w:rPr>
              <w:t xml:space="preserve"> Officer</w:t>
            </w:r>
            <w:r w:rsidRPr="00EA156A">
              <w:rPr>
                <w:rFonts w:ascii="Montserrat" w:eastAsia="Times" w:hAnsi="Montserrat"/>
                <w:i/>
                <w:color w:val="000000"/>
                <w:sz w:val="22"/>
              </w:rPr>
              <w:t>*)</w:t>
            </w:r>
          </w:p>
          <w:p w14:paraId="54437126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76A7E3CC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6180A064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7E27F237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315FAC53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6ADFFAA5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5C9F5B76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26097205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544AC4C7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6D068412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2A1F95AB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3A95DC12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0265F808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3068734E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00F618F5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2BD94DAF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12385FF6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257E10EF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25E3688E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3E4B7F7C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043FE270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731C9BF6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071278E1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14542488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4EACE4D6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2A7DD368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4013746C" w14:textId="59D3B970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</w:tc>
      </w:tr>
      <w:tr w:rsidR="00EA156A" w14:paraId="3602EF0A" w14:textId="77777777" w:rsidTr="00B45861">
        <w:trPr>
          <w:trHeight w:val="305"/>
        </w:trPr>
        <w:tc>
          <w:tcPr>
            <w:tcW w:w="9134" w:type="dxa"/>
          </w:tcPr>
          <w:p w14:paraId="42C260A8" w14:textId="1CE160E6" w:rsidR="00EA156A" w:rsidRP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b/>
                <w:color w:val="000000"/>
                <w:sz w:val="22"/>
              </w:rPr>
            </w:pPr>
            <w:r w:rsidRPr="00EA156A">
              <w:rPr>
                <w:rFonts w:ascii="Montserrat" w:eastAsia="Times" w:hAnsi="Montserrat"/>
                <w:b/>
                <w:color w:val="000000"/>
                <w:sz w:val="22"/>
              </w:rPr>
              <w:lastRenderedPageBreak/>
              <w:t>Reasons for Expression of Interest</w:t>
            </w:r>
          </w:p>
        </w:tc>
      </w:tr>
      <w:tr w:rsidR="00EA156A" w14:paraId="4DE51C0E" w14:textId="77777777" w:rsidTr="00B45861">
        <w:trPr>
          <w:trHeight w:val="305"/>
        </w:trPr>
        <w:tc>
          <w:tcPr>
            <w:tcW w:w="9134" w:type="dxa"/>
          </w:tcPr>
          <w:p w14:paraId="2FE4FB5C" w14:textId="5A93E10C" w:rsidR="00EA156A" w:rsidRPr="00EA156A" w:rsidRDefault="00EA156A" w:rsidP="00EA156A">
            <w:pPr>
              <w:pStyle w:val="ListParagraph"/>
              <w:ind w:left="0" w:right="56"/>
              <w:jc w:val="both"/>
              <w:rPr>
                <w:rFonts w:ascii="Montserrat" w:eastAsia="Times" w:hAnsi="Montserrat"/>
                <w:i/>
                <w:color w:val="000000"/>
                <w:sz w:val="22"/>
              </w:rPr>
            </w:pPr>
            <w:r w:rsidRPr="00EA156A">
              <w:rPr>
                <w:rFonts w:ascii="Montserrat" w:eastAsia="Times" w:hAnsi="Montserrat"/>
                <w:i/>
                <w:color w:val="000000"/>
                <w:sz w:val="22"/>
              </w:rPr>
              <w:t xml:space="preserve">(*In this section, please </w:t>
            </w:r>
            <w:r>
              <w:rPr>
                <w:rFonts w:ascii="Montserrat" w:eastAsia="Times" w:hAnsi="Montserrat"/>
                <w:i/>
                <w:color w:val="000000"/>
                <w:sz w:val="22"/>
              </w:rPr>
              <w:t>outline your reasons for expressing an interest in becoming a</w:t>
            </w:r>
            <w:r w:rsidR="002260EB">
              <w:rPr>
                <w:rFonts w:ascii="Montserrat" w:eastAsia="Times" w:hAnsi="Montserrat"/>
                <w:i/>
                <w:color w:val="000000"/>
                <w:sz w:val="22"/>
              </w:rPr>
              <w:t xml:space="preserve"> Survivor Support</w:t>
            </w:r>
            <w:r w:rsidR="00EA0B69">
              <w:rPr>
                <w:rFonts w:ascii="Montserrat" w:eastAsia="Times" w:hAnsi="Montserrat"/>
                <w:i/>
                <w:color w:val="000000"/>
                <w:sz w:val="22"/>
              </w:rPr>
              <w:t xml:space="preserve"> Officer</w:t>
            </w:r>
            <w:r>
              <w:rPr>
                <w:rFonts w:ascii="Montserrat" w:eastAsia="Times" w:hAnsi="Montserrat"/>
                <w:i/>
                <w:color w:val="000000"/>
                <w:sz w:val="22"/>
              </w:rPr>
              <w:t xml:space="preserve"> for the Diocese of Sheffield, including how you would support others, maintain confidentiality and manage a caseload*)</w:t>
            </w:r>
          </w:p>
          <w:p w14:paraId="5A59B0E2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629A4F9E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2CE87BEF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6002D972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4AF5B6DF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6380EC55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26E47833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397D2E5B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42E86E0E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59787234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3B827031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07AA18F1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3C8A5267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7C7A1B18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6BDAEE65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026AADD3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47FACC5D" w14:textId="77777777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  <w:p w14:paraId="71EA8B0B" w14:textId="519B2582" w:rsidR="00EA156A" w:rsidRDefault="00EA156A" w:rsidP="002337B1">
            <w:pPr>
              <w:pStyle w:val="ListParagraph"/>
              <w:ind w:left="0" w:right="986"/>
              <w:jc w:val="both"/>
              <w:rPr>
                <w:rFonts w:ascii="Montserrat" w:eastAsia="Times" w:hAnsi="Montserrat"/>
                <w:color w:val="000000"/>
                <w:sz w:val="22"/>
              </w:rPr>
            </w:pPr>
          </w:p>
        </w:tc>
      </w:tr>
    </w:tbl>
    <w:p w14:paraId="14B1CC2E" w14:textId="77777777" w:rsidR="00EA156A" w:rsidRPr="00EA156A" w:rsidRDefault="00EA156A" w:rsidP="00EA156A">
      <w:pPr>
        <w:ind w:right="986"/>
        <w:jc w:val="both"/>
        <w:rPr>
          <w:rFonts w:ascii="Montserrat" w:hAnsi="Montserrat"/>
          <w:color w:val="000000"/>
          <w:sz w:val="22"/>
        </w:rPr>
      </w:pPr>
    </w:p>
    <w:p w14:paraId="14CE7AE2" w14:textId="1861F779" w:rsidR="00EA156A" w:rsidRDefault="00EA156A" w:rsidP="00EA156A">
      <w:pPr>
        <w:pStyle w:val="ListParagraph"/>
        <w:ind w:left="1418" w:right="1411"/>
        <w:jc w:val="both"/>
        <w:rPr>
          <w:rFonts w:ascii="Montserrat" w:eastAsia="Times" w:hAnsi="Montserrat"/>
          <w:color w:val="000000"/>
          <w:sz w:val="22"/>
        </w:rPr>
      </w:pPr>
      <w:r>
        <w:rPr>
          <w:rFonts w:ascii="Montserrat" w:eastAsia="Times" w:hAnsi="Montserrat"/>
          <w:color w:val="000000"/>
          <w:sz w:val="22"/>
        </w:rPr>
        <w:t xml:space="preserve">Please note, all expressions of interest should be </w:t>
      </w:r>
      <w:r w:rsidR="00D62A16">
        <w:rPr>
          <w:rFonts w:ascii="Montserrat" w:eastAsia="Times" w:hAnsi="Montserrat"/>
          <w:color w:val="000000"/>
          <w:sz w:val="22"/>
        </w:rPr>
        <w:t>sent</w:t>
      </w:r>
      <w:r>
        <w:rPr>
          <w:rFonts w:ascii="Montserrat" w:eastAsia="Times" w:hAnsi="Montserrat"/>
          <w:color w:val="000000"/>
          <w:sz w:val="22"/>
        </w:rPr>
        <w:t xml:space="preserve"> to </w:t>
      </w:r>
      <w:hyperlink r:id="rId10" w:history="1">
        <w:r w:rsidR="005C168D" w:rsidRPr="00E24DDA">
          <w:rPr>
            <w:rStyle w:val="Hyperlink"/>
            <w:rFonts w:ascii="Montserrat" w:eastAsia="Times" w:hAnsi="Montserrat"/>
            <w:sz w:val="22"/>
          </w:rPr>
          <w:t>recruitment@sheffield.anglican.org</w:t>
        </w:r>
      </w:hyperlink>
      <w:r>
        <w:rPr>
          <w:rFonts w:ascii="Montserrat" w:eastAsia="Times" w:hAnsi="Montserrat"/>
          <w:color w:val="000000"/>
          <w:sz w:val="22"/>
        </w:rPr>
        <w:t xml:space="preserve"> </w:t>
      </w:r>
    </w:p>
    <w:p w14:paraId="51DDA759" w14:textId="3F69F1F3" w:rsidR="00EA156A" w:rsidRDefault="00EA156A" w:rsidP="00EA156A">
      <w:pPr>
        <w:pStyle w:val="ListParagraph"/>
        <w:ind w:left="1418" w:right="1411"/>
        <w:jc w:val="both"/>
        <w:rPr>
          <w:rFonts w:ascii="Montserrat" w:eastAsia="Times" w:hAnsi="Montserrat"/>
          <w:color w:val="000000"/>
          <w:sz w:val="22"/>
        </w:rPr>
      </w:pPr>
    </w:p>
    <w:p w14:paraId="77E6254D" w14:textId="64D5884A" w:rsidR="00400853" w:rsidRPr="00400853" w:rsidRDefault="00EA156A" w:rsidP="00400853">
      <w:pPr>
        <w:pStyle w:val="ListParagraph"/>
        <w:ind w:left="1418" w:right="1411"/>
        <w:jc w:val="both"/>
        <w:rPr>
          <w:rFonts w:ascii="Montserrat" w:hAnsi="Montserrat"/>
          <w:i/>
          <w:color w:val="000000"/>
          <w:sz w:val="22"/>
        </w:rPr>
      </w:pPr>
      <w:r w:rsidRPr="00D62A16">
        <w:rPr>
          <w:rFonts w:ascii="Montserrat" w:eastAsia="Times" w:hAnsi="Montserrat"/>
          <w:i/>
          <w:color w:val="000000"/>
          <w:sz w:val="22"/>
        </w:rPr>
        <w:t xml:space="preserve">Upon receipt of your expression of interest, the </w:t>
      </w:r>
      <w:r w:rsidR="005C168D">
        <w:rPr>
          <w:rFonts w:ascii="Montserrat" w:eastAsia="Times" w:hAnsi="Montserrat"/>
          <w:i/>
          <w:color w:val="000000"/>
          <w:sz w:val="22"/>
        </w:rPr>
        <w:t>Safeguarding Team</w:t>
      </w:r>
      <w:r w:rsidRPr="00D62A16">
        <w:rPr>
          <w:rFonts w:ascii="Montserrat" w:eastAsia="Times" w:hAnsi="Montserrat"/>
          <w:i/>
          <w:color w:val="000000"/>
          <w:sz w:val="22"/>
        </w:rPr>
        <w:t xml:space="preserve"> will contact you for an initial catch up to discuss your skills/experience and assess your suitability for the role of </w:t>
      </w:r>
      <w:r w:rsidR="00153A16">
        <w:rPr>
          <w:rFonts w:ascii="Montserrat" w:eastAsia="Times" w:hAnsi="Montserrat"/>
          <w:i/>
          <w:color w:val="000000"/>
          <w:sz w:val="22"/>
        </w:rPr>
        <w:t xml:space="preserve">Survivor </w:t>
      </w:r>
      <w:r w:rsidR="009029E4">
        <w:rPr>
          <w:rFonts w:ascii="Montserrat" w:eastAsia="Times" w:hAnsi="Montserrat"/>
          <w:i/>
          <w:color w:val="000000"/>
          <w:sz w:val="22"/>
        </w:rPr>
        <w:t xml:space="preserve">Support </w:t>
      </w:r>
      <w:r w:rsidR="00153A16">
        <w:rPr>
          <w:rFonts w:ascii="Montserrat" w:eastAsia="Times" w:hAnsi="Montserrat"/>
          <w:i/>
          <w:color w:val="000000"/>
          <w:sz w:val="22"/>
        </w:rPr>
        <w:t>Officer</w:t>
      </w:r>
      <w:r w:rsidRPr="00D62A16">
        <w:rPr>
          <w:rFonts w:ascii="Montserrat" w:eastAsia="Times" w:hAnsi="Montserrat"/>
          <w:i/>
          <w:color w:val="000000"/>
          <w:sz w:val="22"/>
        </w:rPr>
        <w:t xml:space="preserve">. Following this, </w:t>
      </w:r>
      <w:r w:rsidR="00D62A16" w:rsidRPr="00D62A16">
        <w:rPr>
          <w:rFonts w:ascii="Montserrat" w:eastAsia="Times" w:hAnsi="Montserrat"/>
          <w:i/>
          <w:color w:val="000000"/>
          <w:sz w:val="22"/>
        </w:rPr>
        <w:t xml:space="preserve">you will be invited to an interview with a selection panel. </w:t>
      </w:r>
      <w:r w:rsidR="00400853" w:rsidRPr="00400853">
        <w:rPr>
          <w:rFonts w:ascii="Montserrat" w:hAnsi="Montserrat"/>
          <w:i/>
          <w:color w:val="000000"/>
          <w:sz w:val="22"/>
        </w:rPr>
        <w:t>If successful, you will be required to complete the Church of England Safer Recruitment process, including reference checks and a DBS check. Once these requirements have been satisfactorily completed, you will be invited to attend the training course</w:t>
      </w:r>
      <w:r w:rsidR="000B6777">
        <w:rPr>
          <w:rFonts w:ascii="Montserrat" w:hAnsi="Montserrat"/>
          <w:i/>
          <w:color w:val="000000"/>
          <w:sz w:val="22"/>
        </w:rPr>
        <w:t>.</w:t>
      </w:r>
    </w:p>
    <w:p w14:paraId="3F542FF1" w14:textId="77777777" w:rsidR="000536B7" w:rsidRDefault="000536B7" w:rsidP="000B6777">
      <w:pPr>
        <w:ind w:right="1411"/>
        <w:jc w:val="both"/>
        <w:rPr>
          <w:rFonts w:ascii="Montserrat" w:hAnsi="Montserrat"/>
          <w:color w:val="000000"/>
          <w:sz w:val="22"/>
        </w:rPr>
      </w:pPr>
    </w:p>
    <w:p w14:paraId="7CF4FE42" w14:textId="77777777" w:rsidR="000B6777" w:rsidRPr="000B6777" w:rsidRDefault="000B6777" w:rsidP="000B6777">
      <w:pPr>
        <w:ind w:right="1411"/>
        <w:jc w:val="both"/>
        <w:rPr>
          <w:rFonts w:ascii="Montserrat" w:hAnsi="Montserrat"/>
          <w:color w:val="000000"/>
          <w:sz w:val="22"/>
        </w:rPr>
      </w:pPr>
    </w:p>
    <w:p w14:paraId="5F04AA71" w14:textId="77777777" w:rsidR="00F51015" w:rsidRPr="00F51015" w:rsidRDefault="00F51015" w:rsidP="00EA156A">
      <w:pPr>
        <w:pStyle w:val="ListParagraph"/>
        <w:ind w:left="1418" w:right="1411"/>
        <w:jc w:val="both"/>
        <w:rPr>
          <w:rFonts w:ascii="Montserrat" w:eastAsia="Times" w:hAnsi="Montserrat"/>
          <w:color w:val="000000"/>
          <w:sz w:val="22"/>
        </w:rPr>
      </w:pPr>
    </w:p>
    <w:p w14:paraId="510B8CC3" w14:textId="77777777" w:rsidR="00F51015" w:rsidRPr="00F51015" w:rsidRDefault="00F51015" w:rsidP="00EA156A">
      <w:pPr>
        <w:pStyle w:val="ListParagraph"/>
        <w:ind w:left="1418" w:right="1411"/>
        <w:jc w:val="both"/>
        <w:rPr>
          <w:rFonts w:ascii="Montserrat" w:eastAsia="Times" w:hAnsi="Montserrat"/>
          <w:color w:val="000000"/>
          <w:sz w:val="22"/>
        </w:rPr>
      </w:pPr>
      <w:r w:rsidRPr="00F51015">
        <w:rPr>
          <w:rFonts w:ascii="Montserrat" w:eastAsia="Times" w:hAnsi="Montserrat"/>
          <w:color w:val="000000"/>
          <w:sz w:val="22"/>
        </w:rPr>
        <w:t>Signed: ………………………………………. Dated ……………………………………………………………………</w:t>
      </w:r>
    </w:p>
    <w:p w14:paraId="30575B05" w14:textId="671D6DD3" w:rsidR="00E02592" w:rsidRPr="00C11B87" w:rsidRDefault="00E02592" w:rsidP="00C11B87">
      <w:pPr>
        <w:pStyle w:val="ListParagraph"/>
        <w:ind w:right="986"/>
        <w:jc w:val="both"/>
        <w:rPr>
          <w:rFonts w:ascii="Montserrat" w:eastAsia="Times" w:hAnsi="Montserrat"/>
          <w:color w:val="000000"/>
          <w:sz w:val="22"/>
        </w:rPr>
      </w:pPr>
    </w:p>
    <w:sectPr w:rsidR="00E02592" w:rsidRPr="00C11B87" w:rsidSect="006B69C7">
      <w:headerReference w:type="default" r:id="rId11"/>
      <w:footerReference w:type="default" r:id="rId12"/>
      <w:pgSz w:w="11901" w:h="16840"/>
      <w:pgMar w:top="2806" w:right="0" w:bottom="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E1F7CC" w14:textId="77777777" w:rsidR="00E75C72" w:rsidRDefault="00E75C72">
      <w:r>
        <w:separator/>
      </w:r>
    </w:p>
  </w:endnote>
  <w:endnote w:type="continuationSeparator" w:id="0">
    <w:p w14:paraId="6473EBE3" w14:textId="77777777" w:rsidR="00E75C72" w:rsidRDefault="00E75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7BDAF9B-42B6-4918-B2D3-C7B633824EB7}"/>
    <w:embedBold r:id="rId2" w:fontKey="{31ACAED2-1DD0-4D50-9A19-5AA6A6AEB706}"/>
    <w:embedItalic r:id="rId3" w:fontKey="{A95CA789-8AAD-41B8-82D8-5800FB421F92}"/>
    <w:embedBoldItalic r:id="rId4" w:fontKey="{560EF426-873E-41F3-9499-E2A0E7954E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C61375A-EC83-4340-9716-F987C8D53215}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9363D22-EA4F-4DC8-9AB4-27FE07732BD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59DF4177-DD78-4457-9A5E-659CB74B1EF8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Optima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5BDB850-424C-4283-950F-11C04503FF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8CE92" w14:textId="77777777" w:rsidR="00364A3A" w:rsidRDefault="009315F9">
    <w:pPr>
      <w:pStyle w:val="Footer"/>
    </w:pPr>
    <w:r>
      <w:rPr>
        <w:noProof/>
      </w:rPr>
      <w:drawing>
        <wp:inline distT="0" distB="0" distL="0" distR="0" wp14:anchorId="448CE256" wp14:editId="6BD3CA31">
          <wp:extent cx="7557135" cy="1093449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35" cy="10934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F60BE" w14:textId="77777777" w:rsidR="00E75C72" w:rsidRDefault="00E75C72">
      <w:r>
        <w:separator/>
      </w:r>
    </w:p>
  </w:footnote>
  <w:footnote w:type="continuationSeparator" w:id="0">
    <w:p w14:paraId="19527636" w14:textId="77777777" w:rsidR="00E75C72" w:rsidRDefault="00E75C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DADCD" w14:textId="77777777" w:rsidR="00364A3A" w:rsidRDefault="00364A3A">
    <w:pPr>
      <w:pStyle w:val="Header"/>
    </w:pPr>
  </w:p>
  <w:p w14:paraId="3B613750" w14:textId="77777777" w:rsidR="00BE7ED4" w:rsidRDefault="000B40E4" w:rsidP="000B40E4">
    <w:pPr>
      <w:pStyle w:val="Header"/>
      <w:jc w:val="right"/>
      <w:rPr>
        <w:rFonts w:ascii="Optima" w:hAnsi="Optima"/>
        <w:b/>
        <w:color w:val="003874"/>
        <w:sz w:val="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C81ACFF" wp14:editId="75D697DD">
          <wp:simplePos x="0" y="0"/>
          <wp:positionH relativeFrom="column">
            <wp:posOffset>4152900</wp:posOffset>
          </wp:positionH>
          <wp:positionV relativeFrom="paragraph">
            <wp:posOffset>158115</wp:posOffset>
          </wp:positionV>
          <wp:extent cx="2936754" cy="1440945"/>
          <wp:effectExtent l="0" t="0" r="0" b="0"/>
          <wp:wrapNone/>
          <wp:docPr id="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6754" cy="1440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117320"/>
    <w:multiLevelType w:val="hybridMultilevel"/>
    <w:tmpl w:val="0ECA9AD6"/>
    <w:lvl w:ilvl="0" w:tplc="BAA87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BE39A3"/>
    <w:multiLevelType w:val="multilevel"/>
    <w:tmpl w:val="9F8AF270"/>
    <w:lvl w:ilvl="0">
      <w:start w:val="1"/>
      <w:numFmt w:val="decimal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  <w:b/>
        <w:color w:val="1F497D" w:themeColor="text2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2" w15:restartNumberingAfterBreak="0">
    <w:nsid w:val="2EEF4CF5"/>
    <w:multiLevelType w:val="hybridMultilevel"/>
    <w:tmpl w:val="D3A85016"/>
    <w:lvl w:ilvl="0" w:tplc="0EE6E38A">
      <w:start w:val="7"/>
      <w:numFmt w:val="bullet"/>
      <w:lvlText w:val="·"/>
      <w:lvlJc w:val="left"/>
      <w:pPr>
        <w:ind w:left="1080" w:hanging="360"/>
      </w:pPr>
      <w:rPr>
        <w:rFonts w:ascii="Montserrat" w:eastAsia="Times" w:hAnsi="Montserra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8136F5D"/>
    <w:multiLevelType w:val="hybridMultilevel"/>
    <w:tmpl w:val="26700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4B75FD"/>
    <w:multiLevelType w:val="hybridMultilevel"/>
    <w:tmpl w:val="788E3C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59F1E94"/>
    <w:multiLevelType w:val="multilevel"/>
    <w:tmpl w:val="72DAB356"/>
    <w:lvl w:ilvl="0">
      <w:start w:val="3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418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0" w:hanging="1800"/>
      </w:pPr>
      <w:rPr>
        <w:rFonts w:hint="default"/>
      </w:rPr>
    </w:lvl>
  </w:abstractNum>
  <w:abstractNum w:abstractNumId="6" w15:restartNumberingAfterBreak="0">
    <w:nsid w:val="523D2971"/>
    <w:multiLevelType w:val="multilevel"/>
    <w:tmpl w:val="0F101812"/>
    <w:lvl w:ilvl="0">
      <w:start w:val="1"/>
      <w:numFmt w:val="decimal"/>
      <w:pStyle w:val="HbkHeading2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HbkHeading3"/>
      <w:lvlText w:val="%1.%2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</w:rPr>
    </w:lvl>
    <w:lvl w:ilvl="2">
      <w:start w:val="1"/>
      <w:numFmt w:val="decimal"/>
      <w:pStyle w:val="HbkHeading4"/>
      <w:lvlText w:val="%1.%2.%3"/>
      <w:lvlJc w:val="left"/>
      <w:pPr>
        <w:tabs>
          <w:tab w:val="num" w:pos="2520"/>
        </w:tabs>
        <w:ind w:left="216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4.2.1"/>
      <w:lvlJc w:val="left"/>
      <w:pPr>
        <w:tabs>
          <w:tab w:val="num" w:pos="324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53FD45D0"/>
    <w:multiLevelType w:val="hybridMultilevel"/>
    <w:tmpl w:val="FE1E7D80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588A722D"/>
    <w:multiLevelType w:val="multilevel"/>
    <w:tmpl w:val="4D704818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9E2494C"/>
    <w:multiLevelType w:val="multilevel"/>
    <w:tmpl w:val="BBB2449E"/>
    <w:lvl w:ilvl="0">
      <w:start w:val="16"/>
      <w:numFmt w:val="decimal"/>
      <w:lvlText w:val="%1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>
      <w:start w:val="4"/>
      <w:numFmt w:val="decimal"/>
      <w:isLgl/>
      <w:lvlText w:val="%1.%2"/>
      <w:lvlJc w:val="left"/>
      <w:pPr>
        <w:ind w:left="1068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71150701"/>
    <w:multiLevelType w:val="multilevel"/>
    <w:tmpl w:val="97F04C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11" w15:restartNumberingAfterBreak="0">
    <w:nsid w:val="756624BD"/>
    <w:multiLevelType w:val="multilevel"/>
    <w:tmpl w:val="3ED0393E"/>
    <w:lvl w:ilvl="0">
      <w:start w:val="14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num w:numId="1" w16cid:durableId="1687096908">
    <w:abstractNumId w:val="8"/>
  </w:num>
  <w:num w:numId="2" w16cid:durableId="1570772053">
    <w:abstractNumId w:val="6"/>
  </w:num>
  <w:num w:numId="3" w16cid:durableId="1886602554">
    <w:abstractNumId w:val="11"/>
  </w:num>
  <w:num w:numId="4" w16cid:durableId="737939541">
    <w:abstractNumId w:val="5"/>
  </w:num>
  <w:num w:numId="5" w16cid:durableId="355811470">
    <w:abstractNumId w:val="9"/>
  </w:num>
  <w:num w:numId="6" w16cid:durableId="2136017292">
    <w:abstractNumId w:val="3"/>
  </w:num>
  <w:num w:numId="7" w16cid:durableId="485436224">
    <w:abstractNumId w:val="6"/>
  </w:num>
  <w:num w:numId="8" w16cid:durableId="694697599">
    <w:abstractNumId w:val="6"/>
  </w:num>
  <w:num w:numId="9" w16cid:durableId="635330658">
    <w:abstractNumId w:val="6"/>
  </w:num>
  <w:num w:numId="10" w16cid:durableId="401492096">
    <w:abstractNumId w:val="10"/>
  </w:num>
  <w:num w:numId="11" w16cid:durableId="25716010">
    <w:abstractNumId w:val="1"/>
  </w:num>
  <w:num w:numId="12" w16cid:durableId="1916471420">
    <w:abstractNumId w:val="7"/>
  </w:num>
  <w:num w:numId="13" w16cid:durableId="2106027446">
    <w:abstractNumId w:val="4"/>
  </w:num>
  <w:num w:numId="14" w16cid:durableId="390077451">
    <w:abstractNumId w:val="2"/>
  </w:num>
  <w:num w:numId="15" w16cid:durableId="1863087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>
      <o:colormru v:ext="edit" colors="black,#003874,#6177a5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245"/>
    <w:rsid w:val="00000AD2"/>
    <w:rsid w:val="00003650"/>
    <w:rsid w:val="00004630"/>
    <w:rsid w:val="00005E43"/>
    <w:rsid w:val="0000766A"/>
    <w:rsid w:val="000136AE"/>
    <w:rsid w:val="00013A52"/>
    <w:rsid w:val="0001509B"/>
    <w:rsid w:val="00015621"/>
    <w:rsid w:val="000329D7"/>
    <w:rsid w:val="000536B7"/>
    <w:rsid w:val="00053ECF"/>
    <w:rsid w:val="00054225"/>
    <w:rsid w:val="00061082"/>
    <w:rsid w:val="0007257A"/>
    <w:rsid w:val="00075F97"/>
    <w:rsid w:val="00085D87"/>
    <w:rsid w:val="000A2484"/>
    <w:rsid w:val="000A3EDB"/>
    <w:rsid w:val="000A50BC"/>
    <w:rsid w:val="000A52FB"/>
    <w:rsid w:val="000A6741"/>
    <w:rsid w:val="000B40E4"/>
    <w:rsid w:val="000B6777"/>
    <w:rsid w:val="000D268E"/>
    <w:rsid w:val="000E0331"/>
    <w:rsid w:val="000E5B01"/>
    <w:rsid w:val="000E6AF8"/>
    <w:rsid w:val="001103EF"/>
    <w:rsid w:val="00117DA0"/>
    <w:rsid w:val="00130B19"/>
    <w:rsid w:val="00144515"/>
    <w:rsid w:val="0015099B"/>
    <w:rsid w:val="001514D4"/>
    <w:rsid w:val="00153A16"/>
    <w:rsid w:val="00160C78"/>
    <w:rsid w:val="001A53E2"/>
    <w:rsid w:val="001A5983"/>
    <w:rsid w:val="001A7A3B"/>
    <w:rsid w:val="001B28B6"/>
    <w:rsid w:val="001B712C"/>
    <w:rsid w:val="001C076F"/>
    <w:rsid w:val="001C24FF"/>
    <w:rsid w:val="001C2754"/>
    <w:rsid w:val="001D450C"/>
    <w:rsid w:val="001E4C90"/>
    <w:rsid w:val="001F0A0C"/>
    <w:rsid w:val="002001DC"/>
    <w:rsid w:val="002260EB"/>
    <w:rsid w:val="00234745"/>
    <w:rsid w:val="0024527B"/>
    <w:rsid w:val="0024699D"/>
    <w:rsid w:val="00252561"/>
    <w:rsid w:val="002671E3"/>
    <w:rsid w:val="002747DE"/>
    <w:rsid w:val="00281162"/>
    <w:rsid w:val="00286FED"/>
    <w:rsid w:val="00287219"/>
    <w:rsid w:val="0028735A"/>
    <w:rsid w:val="0029586B"/>
    <w:rsid w:val="002A7FD6"/>
    <w:rsid w:val="002B2D3A"/>
    <w:rsid w:val="002B52CA"/>
    <w:rsid w:val="002D32D7"/>
    <w:rsid w:val="003142A4"/>
    <w:rsid w:val="003205F2"/>
    <w:rsid w:val="00323B73"/>
    <w:rsid w:val="0033197E"/>
    <w:rsid w:val="00332AE8"/>
    <w:rsid w:val="00337E73"/>
    <w:rsid w:val="00344D4C"/>
    <w:rsid w:val="00353E0F"/>
    <w:rsid w:val="00364A3A"/>
    <w:rsid w:val="00365ECB"/>
    <w:rsid w:val="00386BE9"/>
    <w:rsid w:val="0039477B"/>
    <w:rsid w:val="003A6FC9"/>
    <w:rsid w:val="003C16EC"/>
    <w:rsid w:val="003C7B58"/>
    <w:rsid w:val="003E1C55"/>
    <w:rsid w:val="003E68B3"/>
    <w:rsid w:val="003E7A42"/>
    <w:rsid w:val="003F2E7E"/>
    <w:rsid w:val="003F640A"/>
    <w:rsid w:val="00400853"/>
    <w:rsid w:val="004010A2"/>
    <w:rsid w:val="004133DF"/>
    <w:rsid w:val="0046363E"/>
    <w:rsid w:val="00464E0B"/>
    <w:rsid w:val="0049496C"/>
    <w:rsid w:val="004A6F80"/>
    <w:rsid w:val="004B2FD2"/>
    <w:rsid w:val="004B7146"/>
    <w:rsid w:val="004B7AC8"/>
    <w:rsid w:val="004C1B9F"/>
    <w:rsid w:val="004C3676"/>
    <w:rsid w:val="004C5758"/>
    <w:rsid w:val="004F1155"/>
    <w:rsid w:val="00500E7C"/>
    <w:rsid w:val="005076B0"/>
    <w:rsid w:val="00507771"/>
    <w:rsid w:val="0051149E"/>
    <w:rsid w:val="00516E09"/>
    <w:rsid w:val="00531C79"/>
    <w:rsid w:val="0053438F"/>
    <w:rsid w:val="0054077F"/>
    <w:rsid w:val="00545956"/>
    <w:rsid w:val="005759DF"/>
    <w:rsid w:val="00580E7A"/>
    <w:rsid w:val="00583EFC"/>
    <w:rsid w:val="005908E4"/>
    <w:rsid w:val="005933CC"/>
    <w:rsid w:val="00597A81"/>
    <w:rsid w:val="005A17BE"/>
    <w:rsid w:val="005C168D"/>
    <w:rsid w:val="005C2DA4"/>
    <w:rsid w:val="005D2353"/>
    <w:rsid w:val="005E18F5"/>
    <w:rsid w:val="005E306F"/>
    <w:rsid w:val="005E3676"/>
    <w:rsid w:val="005E4E2C"/>
    <w:rsid w:val="005F332C"/>
    <w:rsid w:val="0061353E"/>
    <w:rsid w:val="00614861"/>
    <w:rsid w:val="0062180C"/>
    <w:rsid w:val="006247FB"/>
    <w:rsid w:val="0064316E"/>
    <w:rsid w:val="00666415"/>
    <w:rsid w:val="00694D3C"/>
    <w:rsid w:val="006A6272"/>
    <w:rsid w:val="006B3699"/>
    <w:rsid w:val="006B69C7"/>
    <w:rsid w:val="006C7EAB"/>
    <w:rsid w:val="006D1B52"/>
    <w:rsid w:val="006E2610"/>
    <w:rsid w:val="00724CE9"/>
    <w:rsid w:val="00727A76"/>
    <w:rsid w:val="00743DF0"/>
    <w:rsid w:val="007511C4"/>
    <w:rsid w:val="00756002"/>
    <w:rsid w:val="007615A1"/>
    <w:rsid w:val="00775627"/>
    <w:rsid w:val="007A008E"/>
    <w:rsid w:val="007A42FE"/>
    <w:rsid w:val="007B7E81"/>
    <w:rsid w:val="007D7437"/>
    <w:rsid w:val="007F1B8F"/>
    <w:rsid w:val="008067E8"/>
    <w:rsid w:val="008109B2"/>
    <w:rsid w:val="00810BEC"/>
    <w:rsid w:val="008132BF"/>
    <w:rsid w:val="00815305"/>
    <w:rsid w:val="0082192F"/>
    <w:rsid w:val="00823DAC"/>
    <w:rsid w:val="00826568"/>
    <w:rsid w:val="00847848"/>
    <w:rsid w:val="008522D5"/>
    <w:rsid w:val="008555CF"/>
    <w:rsid w:val="00864D2D"/>
    <w:rsid w:val="008661BD"/>
    <w:rsid w:val="00874446"/>
    <w:rsid w:val="0088424E"/>
    <w:rsid w:val="008A62BA"/>
    <w:rsid w:val="008B08CF"/>
    <w:rsid w:val="008F765F"/>
    <w:rsid w:val="00902079"/>
    <w:rsid w:val="009029E4"/>
    <w:rsid w:val="00906267"/>
    <w:rsid w:val="00922792"/>
    <w:rsid w:val="00925BD3"/>
    <w:rsid w:val="009315F9"/>
    <w:rsid w:val="0094324C"/>
    <w:rsid w:val="0094399C"/>
    <w:rsid w:val="00950ADF"/>
    <w:rsid w:val="0096069B"/>
    <w:rsid w:val="00974CDA"/>
    <w:rsid w:val="00975B64"/>
    <w:rsid w:val="00980B07"/>
    <w:rsid w:val="00986C69"/>
    <w:rsid w:val="009875CF"/>
    <w:rsid w:val="009A0126"/>
    <w:rsid w:val="009A24C9"/>
    <w:rsid w:val="009B0B8C"/>
    <w:rsid w:val="009F09AF"/>
    <w:rsid w:val="00A04641"/>
    <w:rsid w:val="00A40AAA"/>
    <w:rsid w:val="00A50C20"/>
    <w:rsid w:val="00A517A4"/>
    <w:rsid w:val="00A6654D"/>
    <w:rsid w:val="00A709EA"/>
    <w:rsid w:val="00A73223"/>
    <w:rsid w:val="00A844E1"/>
    <w:rsid w:val="00A86E39"/>
    <w:rsid w:val="00A90BE7"/>
    <w:rsid w:val="00A94C44"/>
    <w:rsid w:val="00AA09AD"/>
    <w:rsid w:val="00AD31CC"/>
    <w:rsid w:val="00AD39EF"/>
    <w:rsid w:val="00AE1478"/>
    <w:rsid w:val="00AE2586"/>
    <w:rsid w:val="00AE3CE7"/>
    <w:rsid w:val="00AF2026"/>
    <w:rsid w:val="00AF3F12"/>
    <w:rsid w:val="00B02AFB"/>
    <w:rsid w:val="00B04A1E"/>
    <w:rsid w:val="00B0625A"/>
    <w:rsid w:val="00B07B24"/>
    <w:rsid w:val="00B4743E"/>
    <w:rsid w:val="00B56DEC"/>
    <w:rsid w:val="00B57C3D"/>
    <w:rsid w:val="00B67EE4"/>
    <w:rsid w:val="00B75A35"/>
    <w:rsid w:val="00B76BFB"/>
    <w:rsid w:val="00B81FE8"/>
    <w:rsid w:val="00BC3104"/>
    <w:rsid w:val="00BE7ED4"/>
    <w:rsid w:val="00BF1F7A"/>
    <w:rsid w:val="00C0094F"/>
    <w:rsid w:val="00C048B1"/>
    <w:rsid w:val="00C11B87"/>
    <w:rsid w:val="00C165EB"/>
    <w:rsid w:val="00C22AB9"/>
    <w:rsid w:val="00C806AA"/>
    <w:rsid w:val="00C82A3A"/>
    <w:rsid w:val="00C82FFF"/>
    <w:rsid w:val="00C85523"/>
    <w:rsid w:val="00C93DA7"/>
    <w:rsid w:val="00CA6DD1"/>
    <w:rsid w:val="00CB5060"/>
    <w:rsid w:val="00CD3E76"/>
    <w:rsid w:val="00CF55D0"/>
    <w:rsid w:val="00D324EB"/>
    <w:rsid w:val="00D41649"/>
    <w:rsid w:val="00D45BC9"/>
    <w:rsid w:val="00D460CE"/>
    <w:rsid w:val="00D476BF"/>
    <w:rsid w:val="00D62A16"/>
    <w:rsid w:val="00D6627C"/>
    <w:rsid w:val="00D756D8"/>
    <w:rsid w:val="00D92245"/>
    <w:rsid w:val="00DA7229"/>
    <w:rsid w:val="00DB1950"/>
    <w:rsid w:val="00DB1C87"/>
    <w:rsid w:val="00DB309F"/>
    <w:rsid w:val="00DB61D5"/>
    <w:rsid w:val="00DC03DA"/>
    <w:rsid w:val="00DD5E23"/>
    <w:rsid w:val="00E00F2C"/>
    <w:rsid w:val="00E02592"/>
    <w:rsid w:val="00E307F6"/>
    <w:rsid w:val="00E33578"/>
    <w:rsid w:val="00E4628E"/>
    <w:rsid w:val="00E549E6"/>
    <w:rsid w:val="00E62779"/>
    <w:rsid w:val="00E66FB8"/>
    <w:rsid w:val="00E7217E"/>
    <w:rsid w:val="00E75C72"/>
    <w:rsid w:val="00E84DEB"/>
    <w:rsid w:val="00E90DE1"/>
    <w:rsid w:val="00EA0B69"/>
    <w:rsid w:val="00EA10F8"/>
    <w:rsid w:val="00EA127A"/>
    <w:rsid w:val="00EA156A"/>
    <w:rsid w:val="00EC422A"/>
    <w:rsid w:val="00ED2B9C"/>
    <w:rsid w:val="00EF2F80"/>
    <w:rsid w:val="00F01725"/>
    <w:rsid w:val="00F1179F"/>
    <w:rsid w:val="00F27EA4"/>
    <w:rsid w:val="00F33A82"/>
    <w:rsid w:val="00F4384E"/>
    <w:rsid w:val="00F51015"/>
    <w:rsid w:val="00F533D5"/>
    <w:rsid w:val="00F56869"/>
    <w:rsid w:val="00F570DF"/>
    <w:rsid w:val="00F66D0B"/>
    <w:rsid w:val="00F74354"/>
    <w:rsid w:val="00F745B7"/>
    <w:rsid w:val="00F759D5"/>
    <w:rsid w:val="00F76687"/>
    <w:rsid w:val="00F92BAB"/>
    <w:rsid w:val="00F934FA"/>
    <w:rsid w:val="00F937E2"/>
    <w:rsid w:val="00FA4981"/>
    <w:rsid w:val="00FA4DC1"/>
    <w:rsid w:val="00FB5A3D"/>
    <w:rsid w:val="00FD661F"/>
    <w:rsid w:val="00FE422A"/>
    <w:rsid w:val="00FF0DCE"/>
    <w:rsid w:val="0FA56568"/>
    <w:rsid w:val="2275F72E"/>
    <w:rsid w:val="3D5AA555"/>
    <w:rsid w:val="3EBD5177"/>
    <w:rsid w:val="44ED3297"/>
    <w:rsid w:val="57D551F1"/>
    <w:rsid w:val="67235F61"/>
    <w:rsid w:val="6FCE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black,#003874,#6177a5"/>
    </o:shapedefaults>
    <o:shapelayout v:ext="edit">
      <o:idmap v:ext="edit" data="2"/>
    </o:shapelayout>
  </w:shapeDefaults>
  <w:decimalSymbol w:val="."/>
  <w:listSeparator w:val=","/>
  <w14:docId w14:val="2F4EC852"/>
  <w14:defaultImageDpi w14:val="32767"/>
  <w15:docId w15:val="{2D46C145-2E1E-457F-BA71-4570CEC3A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500E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F934F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  <w:lang w:eastAsia="en-GB"/>
    </w:rPr>
  </w:style>
  <w:style w:type="paragraph" w:styleId="BalloonText">
    <w:name w:val="Balloon Text"/>
    <w:basedOn w:val="Normal"/>
    <w:link w:val="BalloonTextChar"/>
    <w:rsid w:val="006148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14861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64A3A"/>
    <w:rPr>
      <w:sz w:val="24"/>
      <w:lang w:eastAsia="en-US"/>
    </w:rPr>
  </w:style>
  <w:style w:type="paragraph" w:customStyle="1" w:styleId="Para">
    <w:name w:val="Para"/>
    <w:basedOn w:val="Normal"/>
    <w:rsid w:val="00D92245"/>
    <w:rPr>
      <w:rFonts w:ascii="Verdana" w:eastAsia="Times New Roman" w:hAnsi="Verdana"/>
      <w:sz w:val="22"/>
      <w:lang w:eastAsia="en-GB"/>
    </w:rPr>
  </w:style>
  <w:style w:type="paragraph" w:styleId="BodyText">
    <w:name w:val="Body Text"/>
    <w:basedOn w:val="Normal"/>
    <w:link w:val="BodyTextChar"/>
    <w:rsid w:val="00D92245"/>
    <w:pPr>
      <w:widowControl w:val="0"/>
      <w:tabs>
        <w:tab w:val="left" w:pos="-720"/>
        <w:tab w:val="left" w:pos="0"/>
        <w:tab w:val="left" w:pos="720"/>
      </w:tabs>
      <w:suppressAutoHyphens/>
      <w:jc w:val="both"/>
    </w:pPr>
    <w:rPr>
      <w:rFonts w:ascii="CG Times" w:eastAsia="Times New Roman" w:hAnsi="CG Times"/>
      <w:snapToGrid w:val="0"/>
      <w:spacing w:val="-3"/>
    </w:rPr>
  </w:style>
  <w:style w:type="character" w:customStyle="1" w:styleId="BodyTextChar">
    <w:name w:val="Body Text Char"/>
    <w:basedOn w:val="DefaultParagraphFont"/>
    <w:link w:val="BodyText"/>
    <w:rsid w:val="00D92245"/>
    <w:rPr>
      <w:rFonts w:ascii="CG Times" w:eastAsia="Times New Roman" w:hAnsi="CG Times"/>
      <w:snapToGrid w:val="0"/>
      <w:spacing w:val="-3"/>
      <w:sz w:val="24"/>
      <w:lang w:eastAsia="en-US"/>
    </w:rPr>
  </w:style>
  <w:style w:type="paragraph" w:styleId="BodyTextIndent">
    <w:name w:val="Body Text Indent"/>
    <w:basedOn w:val="Normal"/>
    <w:link w:val="BodyTextIndentChar"/>
    <w:rsid w:val="00D92245"/>
    <w:pPr>
      <w:ind w:left="720"/>
      <w:jc w:val="both"/>
    </w:pPr>
    <w:rPr>
      <w:rFonts w:ascii="Times New Roman" w:eastAsia="Times New Roman" w:hAnsi="Times New Roman"/>
      <w:bCs/>
      <w:spacing w:val="-3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D92245"/>
    <w:rPr>
      <w:rFonts w:ascii="Times New Roman" w:eastAsia="Times New Roman" w:hAnsi="Times New Roman"/>
      <w:bCs/>
      <w:spacing w:val="-3"/>
      <w:sz w:val="24"/>
      <w:szCs w:val="24"/>
      <w:lang w:eastAsia="en-US"/>
    </w:rPr>
  </w:style>
  <w:style w:type="paragraph" w:customStyle="1" w:styleId="HbkHeading2">
    <w:name w:val="Hbk Heading 2"/>
    <w:basedOn w:val="Normal"/>
    <w:rsid w:val="00D92245"/>
    <w:pPr>
      <w:numPr>
        <w:numId w:val="2"/>
      </w:numPr>
      <w:jc w:val="both"/>
    </w:pPr>
    <w:rPr>
      <w:rFonts w:ascii="Arial" w:eastAsia="Times New Roman" w:hAnsi="Arial"/>
      <w:b/>
      <w:bCs/>
      <w:szCs w:val="24"/>
      <w:u w:val="single"/>
    </w:rPr>
  </w:style>
  <w:style w:type="paragraph" w:customStyle="1" w:styleId="HbkHeading3">
    <w:name w:val="Hbk Heading 3"/>
    <w:basedOn w:val="Normal"/>
    <w:rsid w:val="00D92245"/>
    <w:pPr>
      <w:numPr>
        <w:ilvl w:val="1"/>
        <w:numId w:val="2"/>
      </w:numPr>
      <w:jc w:val="both"/>
    </w:pPr>
    <w:rPr>
      <w:rFonts w:ascii="Arial" w:eastAsia="Times New Roman" w:hAnsi="Arial"/>
      <w:szCs w:val="24"/>
    </w:rPr>
  </w:style>
  <w:style w:type="paragraph" w:customStyle="1" w:styleId="HbkHeading4">
    <w:name w:val="Hbk Heading 4"/>
    <w:basedOn w:val="Normal"/>
    <w:rsid w:val="00D92245"/>
    <w:pPr>
      <w:numPr>
        <w:ilvl w:val="2"/>
        <w:numId w:val="2"/>
      </w:numPr>
      <w:tabs>
        <w:tab w:val="left" w:pos="2592"/>
      </w:tabs>
      <w:jc w:val="both"/>
    </w:pPr>
    <w:rPr>
      <w:rFonts w:ascii="Arial" w:eastAsia="Times New Roman" w:hAnsi="Arial"/>
      <w:szCs w:val="24"/>
    </w:rPr>
  </w:style>
  <w:style w:type="paragraph" w:styleId="ListParagraph">
    <w:name w:val="List Paragraph"/>
    <w:basedOn w:val="Normal"/>
    <w:uiPriority w:val="34"/>
    <w:qFormat/>
    <w:rsid w:val="00D92245"/>
    <w:pPr>
      <w:ind w:left="720"/>
      <w:contextualSpacing/>
    </w:pPr>
    <w:rPr>
      <w:rFonts w:ascii="Times New Roman" w:eastAsia="Times New Roman" w:hAnsi="Times New Roman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A15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recruitment@sheffield.anglican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nMays\Downloads\Letterhead%20Template%20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a845ffb-e678-4a1a-8a97-7f963661afc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D99F11BD5B064BABFBBBB099878B08" ma:contentTypeVersion="13" ma:contentTypeDescription="Create a new document." ma:contentTypeScope="" ma:versionID="8dcf24af583e76500131acfa919e333a">
  <xsd:schema xmlns:xsd="http://www.w3.org/2001/XMLSchema" xmlns:xs="http://www.w3.org/2001/XMLSchema" xmlns:p="http://schemas.microsoft.com/office/2006/metadata/properties" xmlns:ns3="ca845ffb-e678-4a1a-8a97-7f963661afc4" xmlns:ns4="f42deb55-f951-4f58-a679-766e8b9131a4" targetNamespace="http://schemas.microsoft.com/office/2006/metadata/properties" ma:root="true" ma:fieldsID="e7279fbe12bb61db9de5a647af60b1ab" ns3:_="" ns4:_="">
    <xsd:import namespace="ca845ffb-e678-4a1a-8a97-7f963661afc4"/>
    <xsd:import namespace="f42deb55-f951-4f58-a679-766e8b9131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845ffb-e678-4a1a-8a97-7f963661af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2deb55-f951-4f58-a679-766e8b9131a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F4B472-5772-4085-B4DF-F4E420A3A3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956770-47AC-45F6-986E-BBABEA17E24B}">
  <ds:schemaRefs>
    <ds:schemaRef ds:uri="http://schemas.microsoft.com/office/2006/metadata/properties"/>
    <ds:schemaRef ds:uri="http://schemas.microsoft.com/office/infopath/2007/PartnerControls"/>
    <ds:schemaRef ds:uri="ca845ffb-e678-4a1a-8a97-7f963661afc4"/>
  </ds:schemaRefs>
</ds:datastoreItem>
</file>

<file path=customXml/itemProps3.xml><?xml version="1.0" encoding="utf-8"?>
<ds:datastoreItem xmlns:ds="http://schemas.openxmlformats.org/officeDocument/2006/customXml" ds:itemID="{A64D7B6B-19A5-464D-9D74-E158D9B5A0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845ffb-e678-4a1a-8a97-7f963661afc4"/>
    <ds:schemaRef ds:uri="f42deb55-f951-4f58-a679-766e8b9131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Template 01</Template>
  <TotalTime>5</TotalTime>
  <Pages>2</Pages>
  <Words>202</Words>
  <Characters>1203</Characters>
  <Application>Microsoft Office Word</Application>
  <DocSecurity>0</DocSecurity>
  <Lines>92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Hi-Tec Print</Company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Mays</dc:creator>
  <cp:lastModifiedBy>Anna Kotek</cp:lastModifiedBy>
  <cp:revision>12</cp:revision>
  <cp:lastPrinted>2025-07-10T10:26:00Z</cp:lastPrinted>
  <dcterms:created xsi:type="dcterms:W3CDTF">2025-08-11T09:25:00Z</dcterms:created>
  <dcterms:modified xsi:type="dcterms:W3CDTF">2026-06-25T08:35:00Z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0x0101004CD99F11BD5B064BABFBBBB099878B08</vt:lpwstr>
  </property>
  <property fmtid="{D5CDD505-2E9C-101B-9397-08002B2CF9AE}" pid="3" name="Order">
    <vt:r8>906800</vt:r8>
  </property>
  <property fmtid="{D5CDD505-2E9C-101B-9397-08002B2CF9AE}" pid="4" name="GrammarlyDocumentId">
    <vt:lpwstr>f5df5575e67a8b13d0cbc7850a6164b49b9752c96c4ee140a2e923b473d81d98</vt:lpwstr>
  </property>
  <property fmtid="{D5CDD505-2E9C-101B-9397-08002B2CF9AE}" pid="5" name="MediaServiceImageTags">
    <vt:lpwstr/>
  </property>
</Properties>
</file>